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81A" w:rsidRDefault="0013581A" w:rsidP="0013581A">
      <w:pPr>
        <w:pStyle w:val="Rubrik1"/>
        <w:rPr>
          <w:rStyle w:val="Rubrik1Char"/>
        </w:rPr>
      </w:pPr>
      <w:bookmarkStart w:id="0" w:name="_GoBack"/>
      <w:bookmarkEnd w:id="0"/>
      <w:r>
        <w:rPr>
          <w:rStyle w:val="Rubrik1Char"/>
        </w:rPr>
        <w:t>Dagordning och Protokoll</w:t>
      </w:r>
    </w:p>
    <w:p w:rsidR="0013581A" w:rsidRDefault="0013581A" w:rsidP="0013581A">
      <w:pPr>
        <w:jc w:val="center"/>
        <w:rPr>
          <w:rStyle w:val="Rubrik1Char"/>
        </w:rPr>
      </w:pPr>
      <w:r>
        <w:rPr>
          <w:rStyle w:val="Rubrik1Char"/>
        </w:rPr>
        <w:t>för styrelsemöte</w:t>
      </w:r>
    </w:p>
    <w:p w:rsidR="00606592" w:rsidRDefault="00606592" w:rsidP="0013581A">
      <w:pPr>
        <w:rPr>
          <w:b/>
        </w:rPr>
      </w:pPr>
    </w:p>
    <w:p w:rsidR="00040059" w:rsidRDefault="00CD7973" w:rsidP="0013581A">
      <w:pPr>
        <w:rPr>
          <w:b/>
        </w:rPr>
      </w:pPr>
      <w:r>
        <w:rPr>
          <w:b/>
        </w:rPr>
        <w:t>Närvarande;</w:t>
      </w:r>
      <w:r w:rsidR="001A0C3F">
        <w:rPr>
          <w:b/>
        </w:rPr>
        <w:t xml:space="preserve"> Peter, Joel, Andreas och L</w:t>
      </w:r>
      <w:r w:rsidR="00CF5645">
        <w:rPr>
          <w:b/>
        </w:rPr>
        <w:t>elle</w:t>
      </w:r>
    </w:p>
    <w:p w:rsidR="001A0C3F" w:rsidRDefault="001A0C3F" w:rsidP="0013581A">
      <w:pPr>
        <w:rPr>
          <w:b/>
        </w:rPr>
      </w:pPr>
    </w:p>
    <w:p w:rsidR="001A0C3F" w:rsidRPr="001A0C3F" w:rsidRDefault="001A0C3F" w:rsidP="0013581A">
      <w:r w:rsidRPr="001A0C3F">
        <w:t>Styrels</w:t>
      </w:r>
      <w:r>
        <w:t>e</w:t>
      </w:r>
      <w:r w:rsidRPr="001A0C3F">
        <w:t xml:space="preserve">ledamöter </w:t>
      </w:r>
      <w:r>
        <w:t>skrivs</w:t>
      </w:r>
      <w:r w:rsidRPr="001A0C3F">
        <w:t xml:space="preserve"> till förnamn samt att Stockholms Karateför</w:t>
      </w:r>
      <w:r>
        <w:t>b</w:t>
      </w:r>
      <w:r w:rsidRPr="001A0C3F">
        <w:t xml:space="preserve">und </w:t>
      </w:r>
      <w:r>
        <w:t>skrivs</w:t>
      </w:r>
      <w:r w:rsidRPr="001A0C3F">
        <w:t xml:space="preserve"> till SDF</w:t>
      </w:r>
    </w:p>
    <w:p w:rsidR="00040059" w:rsidRDefault="00040059" w:rsidP="0013581A">
      <w:pPr>
        <w:rPr>
          <w:b/>
        </w:rPr>
      </w:pPr>
    </w:p>
    <w:p w:rsidR="00237940" w:rsidRDefault="0013581A" w:rsidP="0013581A">
      <w:r>
        <w:rPr>
          <w:b/>
        </w:rPr>
        <w:t xml:space="preserve">Plats: </w:t>
      </w:r>
      <w:r w:rsidR="001A0C3F">
        <w:rPr>
          <w:b/>
        </w:rPr>
        <w:t>Scandic Hotell, Vasagatan</w:t>
      </w:r>
    </w:p>
    <w:p w:rsidR="00606592" w:rsidRDefault="00606592" w:rsidP="0013581A">
      <w:pPr>
        <w:rPr>
          <w:b/>
        </w:rPr>
      </w:pPr>
    </w:p>
    <w:p w:rsidR="0013581A" w:rsidRDefault="00CD7973" w:rsidP="0013581A">
      <w:pPr>
        <w:rPr>
          <w:b/>
        </w:rPr>
      </w:pPr>
      <w:r>
        <w:rPr>
          <w:b/>
        </w:rPr>
        <w:t>52</w:t>
      </w:r>
      <w:r w:rsidR="0013581A">
        <w:rPr>
          <w:b/>
        </w:rPr>
        <w:t xml:space="preserve"> §</w:t>
      </w:r>
      <w:r w:rsidR="0013581A">
        <w:rPr>
          <w:b/>
        </w:rPr>
        <w:tab/>
        <w:t>Mötets öppnande och val av justerare</w:t>
      </w:r>
    </w:p>
    <w:p w:rsidR="001A0C3F" w:rsidRPr="001A0C3F" w:rsidRDefault="001A0C3F" w:rsidP="0013581A">
      <w:pPr>
        <w:rPr>
          <w:i/>
        </w:rPr>
      </w:pPr>
      <w:r>
        <w:rPr>
          <w:b/>
        </w:rPr>
        <w:tab/>
      </w:r>
      <w:r w:rsidRPr="001A0C3F">
        <w:rPr>
          <w:i/>
        </w:rPr>
        <w:t>Mötet öppnades 14.40 av Peter och till justerare valdes Andreas</w:t>
      </w:r>
    </w:p>
    <w:p w:rsidR="00C75403" w:rsidRPr="00C75403" w:rsidRDefault="00C75403" w:rsidP="0013581A">
      <w:pPr>
        <w:rPr>
          <w:i/>
        </w:rPr>
      </w:pPr>
      <w:r>
        <w:rPr>
          <w:b/>
        </w:rPr>
        <w:tab/>
      </w:r>
    </w:p>
    <w:p w:rsidR="005D0BB6" w:rsidRDefault="00CD7973" w:rsidP="000C4E75">
      <w:pPr>
        <w:rPr>
          <w:b/>
        </w:rPr>
      </w:pPr>
      <w:r>
        <w:rPr>
          <w:b/>
        </w:rPr>
        <w:t>53</w:t>
      </w:r>
      <w:r w:rsidR="00A7635F">
        <w:rPr>
          <w:b/>
        </w:rPr>
        <w:t xml:space="preserve"> </w:t>
      </w:r>
      <w:r w:rsidR="0013581A">
        <w:rPr>
          <w:b/>
        </w:rPr>
        <w:t>§</w:t>
      </w:r>
      <w:r w:rsidR="0013581A">
        <w:rPr>
          <w:b/>
        </w:rPr>
        <w:tab/>
      </w:r>
      <w:r>
        <w:rPr>
          <w:b/>
        </w:rPr>
        <w:t>Nästa årsmöte</w:t>
      </w:r>
      <w:r w:rsidR="005D0BB6">
        <w:rPr>
          <w:b/>
        </w:rPr>
        <w:t>, fördelning av ansvar för handlingar och datum</w:t>
      </w:r>
    </w:p>
    <w:p w:rsidR="001A0C3F" w:rsidRPr="001A0C3F" w:rsidRDefault="001A0C3F" w:rsidP="001A0C3F">
      <w:pPr>
        <w:ind w:left="1304" w:firstLine="4"/>
        <w:rPr>
          <w:i/>
        </w:rPr>
      </w:pPr>
      <w:r w:rsidRPr="001A0C3F">
        <w:rPr>
          <w:i/>
        </w:rPr>
        <w:t>Stockholms Karateförbunds årsmöte kommer att avhållas den 1 Mars 2018 klockan 19.00 på Banmästargatan 3 i Solna.</w:t>
      </w:r>
    </w:p>
    <w:p w:rsidR="001A0C3F" w:rsidRPr="001A0C3F" w:rsidRDefault="001A0C3F" w:rsidP="001A0C3F">
      <w:pPr>
        <w:ind w:left="1304" w:firstLine="4"/>
        <w:rPr>
          <w:i/>
        </w:rPr>
      </w:pPr>
    </w:p>
    <w:p w:rsidR="001A0C3F" w:rsidRDefault="001A0C3F" w:rsidP="001A0C3F">
      <w:pPr>
        <w:ind w:left="1304" w:firstLine="4"/>
        <w:rPr>
          <w:i/>
        </w:rPr>
      </w:pPr>
      <w:r w:rsidRPr="001A0C3F">
        <w:rPr>
          <w:i/>
        </w:rPr>
        <w:t>Mötets ska utlysas senast 30 dagar innan på SDF´s hemsida. Samtliga handlingar till årsmötet ska finnas tillgängliga 14 dagar innan på SDF´s hemsida.</w:t>
      </w:r>
    </w:p>
    <w:p w:rsidR="001A0C3F" w:rsidRDefault="001A0C3F" w:rsidP="001A0C3F">
      <w:pPr>
        <w:ind w:left="1304" w:firstLine="4"/>
        <w:rPr>
          <w:i/>
        </w:rPr>
      </w:pPr>
    </w:p>
    <w:p w:rsidR="001A0C3F" w:rsidRDefault="001A0C3F" w:rsidP="001A0C3F">
      <w:pPr>
        <w:ind w:left="1304" w:firstLine="4"/>
        <w:rPr>
          <w:i/>
        </w:rPr>
      </w:pPr>
      <w:r>
        <w:rPr>
          <w:i/>
        </w:rPr>
        <w:t>Kallelse; Webbmaster</w:t>
      </w:r>
    </w:p>
    <w:p w:rsidR="002D32AD" w:rsidRDefault="002D32AD" w:rsidP="001A0C3F">
      <w:pPr>
        <w:ind w:left="1304" w:firstLine="4"/>
        <w:rPr>
          <w:i/>
        </w:rPr>
      </w:pPr>
      <w:r>
        <w:rPr>
          <w:i/>
        </w:rPr>
        <w:t>Dagordning; Webbmaster</w:t>
      </w:r>
    </w:p>
    <w:p w:rsidR="001A0C3F" w:rsidRDefault="001A0C3F" w:rsidP="001A0C3F">
      <w:pPr>
        <w:ind w:left="1304" w:firstLine="4"/>
        <w:rPr>
          <w:i/>
        </w:rPr>
      </w:pPr>
      <w:r>
        <w:rPr>
          <w:i/>
        </w:rPr>
        <w:t>Förvaltningsrapport, kassarapport och budget; Kassör</w:t>
      </w:r>
    </w:p>
    <w:p w:rsidR="001A0C3F" w:rsidRDefault="001A0C3F" w:rsidP="001A0C3F">
      <w:pPr>
        <w:ind w:left="1304" w:firstLine="4"/>
        <w:rPr>
          <w:i/>
        </w:rPr>
      </w:pPr>
      <w:r>
        <w:rPr>
          <w:i/>
        </w:rPr>
        <w:t>Kassör tillser att revisor får tillgång till handlingar för återrapportering</w:t>
      </w:r>
      <w:r w:rsidR="002D32AD">
        <w:rPr>
          <w:i/>
        </w:rPr>
        <w:t xml:space="preserve"> senast 14 dagar innan årsmötet.</w:t>
      </w:r>
    </w:p>
    <w:p w:rsidR="00016069" w:rsidRPr="001A0C3F" w:rsidRDefault="002D32AD" w:rsidP="001A0C3F">
      <w:pPr>
        <w:ind w:left="1304" w:firstLine="4"/>
        <w:rPr>
          <w:i/>
        </w:rPr>
      </w:pPr>
      <w:r>
        <w:rPr>
          <w:i/>
        </w:rPr>
        <w:t>Verksamhetsplan; Ordförande</w:t>
      </w:r>
      <w:r w:rsidR="00016069" w:rsidRPr="005D0BB6">
        <w:rPr>
          <w:i/>
        </w:rPr>
        <w:tab/>
      </w:r>
    </w:p>
    <w:p w:rsidR="00016069" w:rsidRDefault="00016069" w:rsidP="0013581A">
      <w:pPr>
        <w:rPr>
          <w:b/>
        </w:rPr>
      </w:pPr>
    </w:p>
    <w:p w:rsidR="00B8406E" w:rsidRDefault="00CD7973" w:rsidP="00CD7973">
      <w:pPr>
        <w:rPr>
          <w:b/>
        </w:rPr>
      </w:pPr>
      <w:r>
        <w:rPr>
          <w:b/>
        </w:rPr>
        <w:t>54</w:t>
      </w:r>
      <w:r w:rsidR="0013581A">
        <w:rPr>
          <w:b/>
        </w:rPr>
        <w:t xml:space="preserve"> §</w:t>
      </w:r>
      <w:r w:rsidR="0013581A">
        <w:rPr>
          <w:b/>
        </w:rPr>
        <w:tab/>
      </w:r>
      <w:r w:rsidR="000C4E75">
        <w:rPr>
          <w:b/>
        </w:rPr>
        <w:t>Utbildningar 2017/2018</w:t>
      </w:r>
      <w:r w:rsidR="00E51D6D">
        <w:rPr>
          <w:b/>
        </w:rPr>
        <w:t xml:space="preserve"> </w:t>
      </w:r>
    </w:p>
    <w:p w:rsidR="002D32AD" w:rsidRDefault="002D32AD" w:rsidP="002D32AD">
      <w:pPr>
        <w:ind w:left="1304" w:firstLine="4"/>
        <w:rPr>
          <w:i/>
        </w:rPr>
      </w:pPr>
      <w:r>
        <w:rPr>
          <w:i/>
        </w:rPr>
        <w:t xml:space="preserve">Ordförande kommer att deltaga på möte i december angående översyn och fördelningsmodell </w:t>
      </w:r>
      <w:r w:rsidR="00B11A52">
        <w:rPr>
          <w:i/>
        </w:rPr>
        <w:t>till</w:t>
      </w:r>
      <w:r>
        <w:rPr>
          <w:i/>
        </w:rPr>
        <w:t xml:space="preserve"> Distriktsförbund</w:t>
      </w:r>
      <w:r w:rsidR="00B11A52">
        <w:rPr>
          <w:i/>
        </w:rPr>
        <w:t xml:space="preserve"> av RF´s avsatta medel</w:t>
      </w:r>
      <w:r>
        <w:rPr>
          <w:i/>
        </w:rPr>
        <w:t xml:space="preserve">. </w:t>
      </w:r>
    </w:p>
    <w:p w:rsidR="002D32AD" w:rsidRDefault="002D32AD" w:rsidP="002D32AD">
      <w:pPr>
        <w:ind w:left="1304" w:firstLine="4"/>
        <w:rPr>
          <w:i/>
        </w:rPr>
      </w:pPr>
    </w:p>
    <w:p w:rsidR="002D32AD" w:rsidRDefault="002D32AD" w:rsidP="002D32AD">
      <w:pPr>
        <w:ind w:left="1304" w:firstLine="4"/>
        <w:rPr>
          <w:i/>
        </w:rPr>
      </w:pPr>
      <w:r>
        <w:rPr>
          <w:i/>
        </w:rPr>
        <w:t xml:space="preserve">För 2018 rekommenderar styrelsen att man deltar i Stockholms Idrottens nu 2 planerade utbildningar/föreläsningar i Värdskap, ( januari ) och Ekonomi, </w:t>
      </w:r>
    </w:p>
    <w:p w:rsidR="002D32AD" w:rsidRDefault="002D32AD" w:rsidP="002D32AD">
      <w:pPr>
        <w:ind w:left="1304" w:firstLine="4"/>
        <w:rPr>
          <w:i/>
        </w:rPr>
      </w:pPr>
      <w:r>
        <w:rPr>
          <w:i/>
        </w:rPr>
        <w:t>( april ) info kommer på SDF´s hemsida och finns även på Stockholms Idrottens hemsida ).</w:t>
      </w:r>
    </w:p>
    <w:p w:rsidR="002D32AD" w:rsidRDefault="002D32AD" w:rsidP="002D32AD">
      <w:pPr>
        <w:ind w:left="1304" w:firstLine="4"/>
        <w:rPr>
          <w:i/>
        </w:rPr>
      </w:pPr>
      <w:r>
        <w:rPr>
          <w:i/>
        </w:rPr>
        <w:t>Förslag på andra utbildningar finns på SDF´s hemsida.</w:t>
      </w:r>
    </w:p>
    <w:p w:rsidR="00D10FFA" w:rsidRDefault="00D10FFA" w:rsidP="002D32AD">
      <w:pPr>
        <w:ind w:left="1304" w:firstLine="4"/>
        <w:rPr>
          <w:i/>
        </w:rPr>
      </w:pPr>
    </w:p>
    <w:p w:rsidR="00D10FFA" w:rsidRPr="002D32AD" w:rsidRDefault="00D10FFA" w:rsidP="002D32AD">
      <w:pPr>
        <w:ind w:left="1304" w:firstLine="4"/>
        <w:rPr>
          <w:i/>
        </w:rPr>
      </w:pPr>
      <w:r>
        <w:rPr>
          <w:i/>
        </w:rPr>
        <w:t>Man kommer att föreslå årsmötet att ta bort möjligheten till att söka bidrag för genomgången domarutbildning</w:t>
      </w:r>
      <w:r w:rsidR="00B11A52">
        <w:rPr>
          <w:i/>
        </w:rPr>
        <w:t xml:space="preserve"> via SDF</w:t>
      </w:r>
      <w:r>
        <w:rPr>
          <w:i/>
        </w:rPr>
        <w:t>.</w:t>
      </w:r>
    </w:p>
    <w:p w:rsidR="00786210" w:rsidRDefault="00786210" w:rsidP="00CD7973">
      <w:pPr>
        <w:rPr>
          <w:b/>
        </w:rPr>
      </w:pPr>
    </w:p>
    <w:p w:rsidR="00786210" w:rsidRDefault="00786210" w:rsidP="00CD7973">
      <w:pPr>
        <w:rPr>
          <w:b/>
        </w:rPr>
      </w:pPr>
      <w:r>
        <w:rPr>
          <w:b/>
        </w:rPr>
        <w:t xml:space="preserve">55 </w:t>
      </w:r>
      <w:r>
        <w:rPr>
          <w:b/>
        </w:rPr>
        <w:tab/>
        <w:t>SKC 2018</w:t>
      </w:r>
      <w:r w:rsidR="005D0BB6">
        <w:rPr>
          <w:b/>
        </w:rPr>
        <w:t>, hur gör vi</w:t>
      </w:r>
    </w:p>
    <w:p w:rsidR="002D32AD" w:rsidRPr="009039B2" w:rsidRDefault="009039B2" w:rsidP="009039B2">
      <w:pPr>
        <w:ind w:left="1304" w:firstLine="4"/>
        <w:rPr>
          <w:i/>
        </w:rPr>
      </w:pPr>
      <w:r w:rsidRPr="009039B2">
        <w:rPr>
          <w:i/>
        </w:rPr>
        <w:t xml:space="preserve">Stockholm Karate Cup har minskat i antalet </w:t>
      </w:r>
      <w:r w:rsidR="00B11A52">
        <w:rPr>
          <w:i/>
        </w:rPr>
        <w:t>tävlande</w:t>
      </w:r>
      <w:r w:rsidRPr="009039B2">
        <w:rPr>
          <w:i/>
        </w:rPr>
        <w:t>. Anledningen kan var att det finns många tävlingar inom vårt distrikt. Flera andra tävlingar har infört mer eller mindre tävlingsvana. Detta antas ha påverkat deltagandet i Stockholm Karate Cup, varför vi vill prova en förändring kring tävlingen.</w:t>
      </w:r>
    </w:p>
    <w:p w:rsidR="009039B2" w:rsidRPr="009039B2" w:rsidRDefault="009039B2" w:rsidP="009039B2">
      <w:pPr>
        <w:ind w:left="1304" w:firstLine="4"/>
        <w:rPr>
          <w:i/>
        </w:rPr>
      </w:pPr>
      <w:r w:rsidRPr="009039B2">
        <w:rPr>
          <w:i/>
        </w:rPr>
        <w:t>Meningen med Stockholm Karate Cup var från början att få tävlande som aldrig tävlat tidigare till att börja tävla, ur detta uppkom 2 förslag till förändring.</w:t>
      </w:r>
    </w:p>
    <w:p w:rsidR="009039B2" w:rsidRDefault="009039B2" w:rsidP="009039B2">
      <w:pPr>
        <w:ind w:left="1304" w:firstLine="4"/>
        <w:rPr>
          <w:b/>
        </w:rPr>
      </w:pPr>
    </w:p>
    <w:p w:rsidR="009039B2" w:rsidRDefault="009039B2" w:rsidP="009039B2">
      <w:pPr>
        <w:ind w:left="1308"/>
        <w:rPr>
          <w:i/>
        </w:rPr>
      </w:pPr>
      <w:bookmarkStart w:id="1" w:name="_Hlk498847651"/>
    </w:p>
    <w:p w:rsidR="009039B2" w:rsidRPr="009039B2" w:rsidRDefault="009039B2" w:rsidP="009039B2">
      <w:pPr>
        <w:pStyle w:val="Liststycke"/>
        <w:numPr>
          <w:ilvl w:val="0"/>
          <w:numId w:val="14"/>
        </w:numPr>
        <w:rPr>
          <w:i/>
        </w:rPr>
      </w:pPr>
      <w:r w:rsidRPr="009039B2">
        <w:rPr>
          <w:i/>
        </w:rPr>
        <w:t>En gång per år, med begränsningen att du som tävlande inte tävlat mer än 3 år, med fortsatt Round Robin</w:t>
      </w:r>
      <w:r w:rsidR="00B11A52">
        <w:rPr>
          <w:i/>
        </w:rPr>
        <w:t>, ( Distriktsregler och C-domare )</w:t>
      </w:r>
      <w:r w:rsidR="003F3AF7">
        <w:rPr>
          <w:i/>
        </w:rPr>
        <w:t>.</w:t>
      </w:r>
    </w:p>
    <w:bookmarkEnd w:id="1"/>
    <w:p w:rsidR="009039B2" w:rsidRPr="009039B2" w:rsidRDefault="009039B2" w:rsidP="009039B2">
      <w:pPr>
        <w:pStyle w:val="Liststycke"/>
        <w:numPr>
          <w:ilvl w:val="0"/>
          <w:numId w:val="14"/>
        </w:numPr>
        <w:rPr>
          <w:i/>
        </w:rPr>
      </w:pPr>
      <w:r w:rsidRPr="009039B2">
        <w:rPr>
          <w:i/>
        </w:rPr>
        <w:t>Två gånger per år, med begränsningen att du som tävlande inte tävlat mer än 3 år, med fortsatt Round Robin</w:t>
      </w:r>
      <w:r w:rsidR="00B11A52">
        <w:rPr>
          <w:i/>
        </w:rPr>
        <w:t>, ( Distriktsregler och C-domare ).</w:t>
      </w:r>
    </w:p>
    <w:p w:rsidR="009039B2" w:rsidRPr="009039B2" w:rsidRDefault="009039B2" w:rsidP="009039B2">
      <w:pPr>
        <w:pStyle w:val="Liststycke"/>
        <w:ind w:left="1668"/>
        <w:rPr>
          <w:i/>
        </w:rPr>
      </w:pPr>
    </w:p>
    <w:p w:rsidR="002D32AD" w:rsidRDefault="009039B2" w:rsidP="009039B2">
      <w:pPr>
        <w:ind w:firstLine="1304"/>
        <w:rPr>
          <w:i/>
        </w:rPr>
      </w:pPr>
      <w:r w:rsidRPr="009039B2">
        <w:rPr>
          <w:i/>
        </w:rPr>
        <w:t>Majoritetsb</w:t>
      </w:r>
      <w:r w:rsidR="002D32AD" w:rsidRPr="009039B2">
        <w:rPr>
          <w:i/>
        </w:rPr>
        <w:t xml:space="preserve">eslut </w:t>
      </w:r>
      <w:r w:rsidRPr="009039B2">
        <w:rPr>
          <w:i/>
        </w:rPr>
        <w:t>togs att genomföra Stockholm Karate Cup enligt förslag 1</w:t>
      </w:r>
    </w:p>
    <w:p w:rsidR="003F3AF7" w:rsidRDefault="003F3AF7" w:rsidP="009039B2">
      <w:pPr>
        <w:ind w:firstLine="1304"/>
        <w:rPr>
          <w:i/>
        </w:rPr>
      </w:pPr>
      <w:r>
        <w:rPr>
          <w:i/>
        </w:rPr>
        <w:t>Tävlingsdag är satt till den 17 februari 2018.</w:t>
      </w:r>
    </w:p>
    <w:p w:rsidR="00D10FFA" w:rsidRDefault="00D10FFA" w:rsidP="009039B2">
      <w:pPr>
        <w:ind w:firstLine="1304"/>
        <w:rPr>
          <w:i/>
        </w:rPr>
      </w:pPr>
    </w:p>
    <w:p w:rsidR="003F3AF7" w:rsidRDefault="00D10FFA" w:rsidP="005F6C3A">
      <w:pPr>
        <w:ind w:left="1304"/>
        <w:rPr>
          <w:i/>
        </w:rPr>
      </w:pPr>
      <w:r>
        <w:rPr>
          <w:i/>
        </w:rPr>
        <w:t>Bidraget på 9.000:- som idag finns att arrangera Stockholm Kar</w:t>
      </w:r>
      <w:r w:rsidR="005F6C3A">
        <w:rPr>
          <w:i/>
        </w:rPr>
        <w:t>ate Cup tas bort.</w:t>
      </w:r>
    </w:p>
    <w:p w:rsidR="005F6C3A" w:rsidRDefault="005F6C3A" w:rsidP="005F6C3A">
      <w:pPr>
        <w:ind w:left="1304"/>
        <w:rPr>
          <w:i/>
        </w:rPr>
      </w:pPr>
    </w:p>
    <w:p w:rsidR="003F3AF7" w:rsidRDefault="003F3AF7" w:rsidP="003F3AF7">
      <w:pPr>
        <w:ind w:left="1304"/>
        <w:rPr>
          <w:i/>
        </w:rPr>
      </w:pPr>
      <w:r>
        <w:rPr>
          <w:i/>
        </w:rPr>
        <w:t xml:space="preserve">Ansökan att genomföra tävlingen kan göras till Ordförande, Peter, </w:t>
      </w:r>
      <w:r w:rsidRPr="003F3AF7">
        <w:rPr>
          <w:b/>
          <w:i/>
        </w:rPr>
        <w:t>peter@kksf.se</w:t>
      </w:r>
      <w:r>
        <w:rPr>
          <w:b/>
          <w:i/>
        </w:rPr>
        <w:t xml:space="preserve"> , </w:t>
      </w:r>
      <w:r w:rsidRPr="003F3AF7">
        <w:rPr>
          <w:i/>
        </w:rPr>
        <w:t>senast den 31 december 2017</w:t>
      </w:r>
      <w:r>
        <w:rPr>
          <w:i/>
        </w:rPr>
        <w:t>.</w:t>
      </w:r>
    </w:p>
    <w:p w:rsidR="003F3AF7" w:rsidRDefault="003F3AF7" w:rsidP="003F3AF7">
      <w:pPr>
        <w:ind w:left="1304"/>
        <w:rPr>
          <w:i/>
        </w:rPr>
      </w:pPr>
    </w:p>
    <w:p w:rsidR="003F3AF7" w:rsidRPr="003F3AF7" w:rsidRDefault="003F3AF7" w:rsidP="003F3AF7">
      <w:pPr>
        <w:ind w:left="1304"/>
        <w:rPr>
          <w:i/>
        </w:rPr>
      </w:pPr>
      <w:r>
        <w:rPr>
          <w:i/>
        </w:rPr>
        <w:t>Uttagen arrangör meddelas omgående under vecka 1 2018.</w:t>
      </w:r>
    </w:p>
    <w:p w:rsidR="00786210" w:rsidRDefault="005D0BB6" w:rsidP="00CD7973">
      <w:pPr>
        <w:rPr>
          <w:b/>
        </w:rPr>
      </w:pPr>
      <w:r w:rsidRPr="005D0BB6">
        <w:rPr>
          <w:i/>
        </w:rPr>
        <w:tab/>
      </w:r>
    </w:p>
    <w:p w:rsidR="00786210" w:rsidRDefault="00786210" w:rsidP="00CD7973">
      <w:pPr>
        <w:rPr>
          <w:b/>
        </w:rPr>
      </w:pPr>
      <w:r>
        <w:rPr>
          <w:b/>
        </w:rPr>
        <w:t xml:space="preserve">56 § </w:t>
      </w:r>
      <w:r>
        <w:rPr>
          <w:b/>
        </w:rPr>
        <w:tab/>
        <w:t>DM 2018</w:t>
      </w:r>
      <w:r w:rsidR="005D0BB6">
        <w:rPr>
          <w:b/>
        </w:rPr>
        <w:t>, hur gör vi</w:t>
      </w:r>
    </w:p>
    <w:p w:rsidR="003F3AF7" w:rsidRDefault="003F3AF7" w:rsidP="003F3AF7">
      <w:pPr>
        <w:ind w:left="1304" w:firstLine="4"/>
        <w:rPr>
          <w:i/>
        </w:rPr>
      </w:pPr>
      <w:r>
        <w:rPr>
          <w:i/>
        </w:rPr>
        <w:t>SDF´s linje för DM kommer att vara som Svenska Karateförbundet. Gemensam tävlingsdag för DM och vårt förslag blir 17 november 2018.</w:t>
      </w:r>
    </w:p>
    <w:p w:rsidR="00921FB3" w:rsidRDefault="00921FB3" w:rsidP="00921FB3">
      <w:pPr>
        <w:ind w:left="1304"/>
        <w:rPr>
          <w:i/>
        </w:rPr>
      </w:pPr>
    </w:p>
    <w:p w:rsidR="00921FB3" w:rsidRDefault="00921FB3" w:rsidP="00921FB3">
      <w:pPr>
        <w:ind w:left="1304"/>
        <w:rPr>
          <w:i/>
        </w:rPr>
      </w:pPr>
      <w:r>
        <w:rPr>
          <w:i/>
        </w:rPr>
        <w:t xml:space="preserve">Ansökan att genomföra DM kan göras till Ordförande, Peter, </w:t>
      </w:r>
      <w:r w:rsidRPr="003F3AF7">
        <w:rPr>
          <w:b/>
          <w:i/>
        </w:rPr>
        <w:t>peter@kksf.se</w:t>
      </w:r>
      <w:r>
        <w:rPr>
          <w:b/>
          <w:i/>
        </w:rPr>
        <w:t xml:space="preserve">  </w:t>
      </w:r>
      <w:r w:rsidRPr="003F3AF7">
        <w:rPr>
          <w:i/>
        </w:rPr>
        <w:t xml:space="preserve">senast den </w:t>
      </w:r>
      <w:r>
        <w:rPr>
          <w:i/>
        </w:rPr>
        <w:t>15 Mars</w:t>
      </w:r>
      <w:r w:rsidRPr="003F3AF7">
        <w:rPr>
          <w:i/>
        </w:rPr>
        <w:t xml:space="preserve"> 2017</w:t>
      </w:r>
      <w:r>
        <w:rPr>
          <w:i/>
        </w:rPr>
        <w:t>.</w:t>
      </w:r>
    </w:p>
    <w:p w:rsidR="0013581A" w:rsidRPr="004A21C4" w:rsidRDefault="0013581A" w:rsidP="00BE6E15"/>
    <w:p w:rsidR="00686D31" w:rsidRDefault="00CD7973" w:rsidP="00CD7973">
      <w:pPr>
        <w:rPr>
          <w:b/>
        </w:rPr>
      </w:pPr>
      <w:r>
        <w:rPr>
          <w:b/>
        </w:rPr>
        <w:t>5</w:t>
      </w:r>
      <w:r w:rsidR="00786210">
        <w:rPr>
          <w:b/>
        </w:rPr>
        <w:t>7</w:t>
      </w:r>
      <w:r w:rsidR="00873F02">
        <w:rPr>
          <w:b/>
        </w:rPr>
        <w:t xml:space="preserve"> </w:t>
      </w:r>
      <w:r w:rsidR="0013581A">
        <w:rPr>
          <w:b/>
        </w:rPr>
        <w:t>§</w:t>
      </w:r>
      <w:r w:rsidR="0013581A">
        <w:rPr>
          <w:b/>
        </w:rPr>
        <w:tab/>
      </w:r>
      <w:r>
        <w:rPr>
          <w:b/>
        </w:rPr>
        <w:t>Distriktsmärke</w:t>
      </w:r>
      <w:r w:rsidR="005D0BB6">
        <w:rPr>
          <w:b/>
        </w:rPr>
        <w:t>, medtag förslag för beslut</w:t>
      </w:r>
    </w:p>
    <w:p w:rsidR="005D0BB6" w:rsidRPr="003F3AF7" w:rsidRDefault="003F3AF7" w:rsidP="003F3AF7">
      <w:pPr>
        <w:ind w:left="1304" w:firstLine="4"/>
        <w:rPr>
          <w:i/>
        </w:rPr>
      </w:pPr>
      <w:r w:rsidRPr="003F3AF7">
        <w:rPr>
          <w:i/>
        </w:rPr>
        <w:t>Flera märken har tagits fram. Märket som beslutades om kommer att presenteras på SDF´s hemsida snarast.</w:t>
      </w:r>
    </w:p>
    <w:p w:rsidR="00016069" w:rsidRDefault="00016069" w:rsidP="00016069">
      <w:pPr>
        <w:rPr>
          <w:sz w:val="20"/>
          <w:szCs w:val="20"/>
        </w:rPr>
      </w:pPr>
    </w:p>
    <w:p w:rsidR="00B8406E" w:rsidRDefault="00CD7973" w:rsidP="00B8406E">
      <w:pPr>
        <w:rPr>
          <w:b/>
        </w:rPr>
      </w:pPr>
      <w:r>
        <w:rPr>
          <w:b/>
        </w:rPr>
        <w:t>5</w:t>
      </w:r>
      <w:r w:rsidR="00786210">
        <w:rPr>
          <w:b/>
        </w:rPr>
        <w:t>8</w:t>
      </w:r>
      <w:r w:rsidR="0013581A">
        <w:rPr>
          <w:b/>
        </w:rPr>
        <w:t xml:space="preserve"> §</w:t>
      </w:r>
      <w:r w:rsidR="0013581A">
        <w:rPr>
          <w:b/>
        </w:rPr>
        <w:tab/>
      </w:r>
      <w:r>
        <w:rPr>
          <w:b/>
        </w:rPr>
        <w:t>SDF material, vagn</w:t>
      </w:r>
      <w:r w:rsidR="005D0BB6">
        <w:rPr>
          <w:b/>
        </w:rPr>
        <w:t>,</w:t>
      </w:r>
      <w:r>
        <w:rPr>
          <w:b/>
        </w:rPr>
        <w:t xml:space="preserve"> poängsystem</w:t>
      </w:r>
      <w:r w:rsidR="005D0BB6">
        <w:rPr>
          <w:b/>
        </w:rPr>
        <w:t>, stolar mm</w:t>
      </w:r>
    </w:p>
    <w:p w:rsidR="00A83030" w:rsidRPr="00A83030" w:rsidRDefault="00A83030" w:rsidP="00B8406E">
      <w:pPr>
        <w:rPr>
          <w:i/>
        </w:rPr>
      </w:pPr>
      <w:r>
        <w:rPr>
          <w:b/>
        </w:rPr>
        <w:tab/>
      </w:r>
      <w:r w:rsidRPr="00A83030">
        <w:rPr>
          <w:i/>
        </w:rPr>
        <w:t>Den gamla materialvagnen ska säljas och en ny mindre ska inköpas.</w:t>
      </w:r>
    </w:p>
    <w:p w:rsidR="00A83030" w:rsidRPr="00A83030" w:rsidRDefault="00A83030" w:rsidP="00B8406E">
      <w:pPr>
        <w:rPr>
          <w:i/>
        </w:rPr>
      </w:pPr>
      <w:r w:rsidRPr="00A83030">
        <w:rPr>
          <w:i/>
        </w:rPr>
        <w:tab/>
        <w:t>Beslut om det togs enhälligt och Lelle fick uppdraget.</w:t>
      </w:r>
    </w:p>
    <w:p w:rsidR="00A83030" w:rsidRPr="00A83030" w:rsidRDefault="00A83030" w:rsidP="00A83030">
      <w:pPr>
        <w:ind w:left="1304" w:firstLine="16"/>
        <w:rPr>
          <w:i/>
        </w:rPr>
      </w:pPr>
      <w:r w:rsidRPr="00A83030">
        <w:rPr>
          <w:i/>
        </w:rPr>
        <w:t>Nytt tekniskt system kommer att införskaffas enligt följande. En app för             mobil, surfplatta mm</w:t>
      </w:r>
      <w:r w:rsidR="00B11A52">
        <w:rPr>
          <w:i/>
        </w:rPr>
        <w:t xml:space="preserve"> kan laddas ner. Den kommer med</w:t>
      </w:r>
      <w:r w:rsidRPr="00A83030">
        <w:rPr>
          <w:i/>
        </w:rPr>
        <w:t xml:space="preserve"> automatiska uppdateringar, ( info kommer på hemsidan ). Joel kommer att införskaffa 3 stycken 40 tums TV skärmar för ändamålet.</w:t>
      </w:r>
    </w:p>
    <w:p w:rsidR="00A83030" w:rsidRDefault="00A83030" w:rsidP="00A83030">
      <w:pPr>
        <w:ind w:left="1304"/>
        <w:rPr>
          <w:i/>
        </w:rPr>
      </w:pPr>
      <w:r w:rsidRPr="00A83030">
        <w:rPr>
          <w:i/>
        </w:rPr>
        <w:t>Vagnen kommer att förvaras i varmgarage i Sollentuna, adress får man av Lelle som håller i bokningen av vagnen, Bokning görs via mail till Lelle och samtidigt kommer man då att få signera ett hyresavtal</w:t>
      </w:r>
      <w:r>
        <w:rPr>
          <w:i/>
        </w:rPr>
        <w:t>.</w:t>
      </w:r>
    </w:p>
    <w:p w:rsidR="00A83030" w:rsidRDefault="00A83030" w:rsidP="00A83030">
      <w:pPr>
        <w:ind w:left="1304"/>
        <w:rPr>
          <w:b/>
        </w:rPr>
      </w:pPr>
      <w:r>
        <w:rPr>
          <w:i/>
        </w:rPr>
        <w:t>Innehåll i vagnen för uthyrning; 300 kvm tävlingsmatta, dommarflaggor, 3 st 40 tums TV skärmar och Stockholm Karate Cup banderoll.</w:t>
      </w:r>
    </w:p>
    <w:p w:rsidR="006955FF" w:rsidRDefault="00016069" w:rsidP="0013581A">
      <w:pPr>
        <w:rPr>
          <w:b/>
        </w:rPr>
      </w:pPr>
      <w:r>
        <w:rPr>
          <w:b/>
        </w:rPr>
        <w:tab/>
      </w:r>
    </w:p>
    <w:p w:rsidR="00CD7973" w:rsidRDefault="00786210" w:rsidP="00CD7973">
      <w:pPr>
        <w:rPr>
          <w:b/>
        </w:rPr>
      </w:pPr>
      <w:r>
        <w:rPr>
          <w:b/>
        </w:rPr>
        <w:t>59</w:t>
      </w:r>
      <w:r w:rsidR="009F2398">
        <w:rPr>
          <w:b/>
        </w:rPr>
        <w:t xml:space="preserve"> §</w:t>
      </w:r>
      <w:r w:rsidR="009F2398">
        <w:rPr>
          <w:b/>
        </w:rPr>
        <w:tab/>
      </w:r>
      <w:r w:rsidR="00CD7973">
        <w:rPr>
          <w:b/>
        </w:rPr>
        <w:t>Sponsring till SDF</w:t>
      </w:r>
    </w:p>
    <w:p w:rsidR="005D0BB6" w:rsidRDefault="005D0BB6" w:rsidP="00CD7973">
      <w:pPr>
        <w:rPr>
          <w:i/>
        </w:rPr>
      </w:pPr>
      <w:r>
        <w:rPr>
          <w:b/>
        </w:rPr>
        <w:tab/>
      </w:r>
      <w:r w:rsidR="00BE6E15">
        <w:rPr>
          <w:i/>
        </w:rPr>
        <w:t>Beslut togs enhälligt att fortsätta samarbete med SBI i Malmö, Robert Tegel</w:t>
      </w:r>
    </w:p>
    <w:p w:rsidR="00BE6E15" w:rsidRDefault="00BE6E15" w:rsidP="00CD7973">
      <w:pPr>
        <w:rPr>
          <w:i/>
        </w:rPr>
      </w:pPr>
    </w:p>
    <w:p w:rsidR="00BE6E15" w:rsidRPr="005D0BB6" w:rsidRDefault="00BE6E15" w:rsidP="0062684C">
      <w:pPr>
        <w:ind w:left="1304" w:firstLine="4"/>
        <w:rPr>
          <w:i/>
        </w:rPr>
      </w:pPr>
      <w:r>
        <w:rPr>
          <w:i/>
        </w:rPr>
        <w:lastRenderedPageBreak/>
        <w:t xml:space="preserve">Material som erhållits från SBI kommer att </w:t>
      </w:r>
      <w:r w:rsidR="0062684C">
        <w:rPr>
          <w:i/>
        </w:rPr>
        <w:t>få den nya logon, samt att information på SF´s hemsida om att vi har SBI som sponsor kommer att läggas upp.</w:t>
      </w:r>
    </w:p>
    <w:p w:rsidR="00B50C56" w:rsidRDefault="00B50C56" w:rsidP="00CD7973">
      <w:pPr>
        <w:rPr>
          <w:b/>
        </w:rPr>
      </w:pPr>
    </w:p>
    <w:p w:rsidR="005F6C3A" w:rsidRDefault="005F6C3A" w:rsidP="00CD7973">
      <w:pPr>
        <w:rPr>
          <w:b/>
        </w:rPr>
      </w:pPr>
    </w:p>
    <w:p w:rsidR="00B50C56" w:rsidRDefault="00786210" w:rsidP="00CD7973">
      <w:pPr>
        <w:rPr>
          <w:b/>
        </w:rPr>
      </w:pPr>
      <w:r>
        <w:rPr>
          <w:b/>
        </w:rPr>
        <w:t>60</w:t>
      </w:r>
      <w:r w:rsidR="00B50C56">
        <w:rPr>
          <w:b/>
        </w:rPr>
        <w:t xml:space="preserve"> §</w:t>
      </w:r>
      <w:r w:rsidR="00B50C56">
        <w:rPr>
          <w:b/>
        </w:rPr>
        <w:tab/>
        <w:t>Hemsidan och dess innehåll</w:t>
      </w:r>
    </w:p>
    <w:p w:rsidR="00BE6E15" w:rsidRPr="00BE6E15" w:rsidRDefault="00BE6E15" w:rsidP="00BE6E15">
      <w:pPr>
        <w:ind w:left="1304" w:firstLine="4"/>
        <w:rPr>
          <w:i/>
        </w:rPr>
      </w:pPr>
      <w:r w:rsidRPr="00BE6E15">
        <w:rPr>
          <w:i/>
        </w:rPr>
        <w:t>Bokning av materialvagnen kommer att kunna avläsas i SDF`s kalender på hemsidan. Detta efter att bokning skett genom Lelle</w:t>
      </w:r>
      <w:r>
        <w:rPr>
          <w:i/>
        </w:rPr>
        <w:t>.</w:t>
      </w:r>
    </w:p>
    <w:p w:rsidR="00686D31" w:rsidRPr="00686D31" w:rsidRDefault="00686D31" w:rsidP="00CD7973">
      <w:pPr>
        <w:rPr>
          <w:i/>
          <w:sz w:val="20"/>
          <w:szCs w:val="20"/>
        </w:rPr>
      </w:pPr>
    </w:p>
    <w:p w:rsidR="00D10FFA" w:rsidRDefault="00D10FFA" w:rsidP="00016069">
      <w:pPr>
        <w:rPr>
          <w:b/>
        </w:rPr>
      </w:pPr>
    </w:p>
    <w:p w:rsidR="00CD7973" w:rsidRDefault="00786210" w:rsidP="00016069">
      <w:pPr>
        <w:rPr>
          <w:b/>
        </w:rPr>
      </w:pPr>
      <w:r>
        <w:rPr>
          <w:b/>
        </w:rPr>
        <w:t>61</w:t>
      </w:r>
      <w:r w:rsidR="00D745B2">
        <w:rPr>
          <w:b/>
        </w:rPr>
        <w:t xml:space="preserve"> </w:t>
      </w:r>
      <w:r w:rsidR="00110F8B">
        <w:rPr>
          <w:b/>
        </w:rPr>
        <w:t>§</w:t>
      </w:r>
      <w:r w:rsidR="00110F8B">
        <w:rPr>
          <w:b/>
        </w:rPr>
        <w:tab/>
      </w:r>
      <w:r w:rsidR="00CD7973">
        <w:rPr>
          <w:b/>
        </w:rPr>
        <w:t>Övriga frågor</w:t>
      </w:r>
    </w:p>
    <w:p w:rsidR="00D10FFA" w:rsidRDefault="00D10FFA" w:rsidP="00D10FFA">
      <w:pPr>
        <w:ind w:left="1304" w:firstLine="4"/>
        <w:rPr>
          <w:i/>
        </w:rPr>
      </w:pPr>
      <w:r w:rsidRPr="00D10FFA">
        <w:rPr>
          <w:i/>
        </w:rPr>
        <w:t>Översyn av avtal med Katainstruktör kommer att ske då samtal fördes angående SDF´s inriktning för Distriktsträning både för Kumite och Kata uppkom.</w:t>
      </w:r>
    </w:p>
    <w:p w:rsidR="00B11A52" w:rsidRDefault="00B11A52" w:rsidP="00D10FFA">
      <w:pPr>
        <w:ind w:left="1304" w:firstLine="4"/>
        <w:rPr>
          <w:i/>
        </w:rPr>
      </w:pPr>
      <w:r>
        <w:rPr>
          <w:i/>
        </w:rPr>
        <w:t>Styrelsen vill nå en större bredd än vad som sker idag.</w:t>
      </w:r>
    </w:p>
    <w:p w:rsidR="00357738" w:rsidRDefault="00357738" w:rsidP="00D10FFA">
      <w:pPr>
        <w:ind w:left="1304" w:firstLine="4"/>
        <w:rPr>
          <w:i/>
        </w:rPr>
      </w:pPr>
    </w:p>
    <w:p w:rsidR="00357738" w:rsidRDefault="00357738" w:rsidP="00D10FFA">
      <w:pPr>
        <w:ind w:left="1304" w:firstLine="4"/>
        <w:rPr>
          <w:i/>
        </w:rPr>
      </w:pPr>
      <w:r>
        <w:rPr>
          <w:i/>
        </w:rPr>
        <w:t>Peter tar kontakt med Karin för samtal.</w:t>
      </w:r>
    </w:p>
    <w:p w:rsidR="00357738" w:rsidRPr="00D10FFA" w:rsidRDefault="00357738" w:rsidP="00D10FFA">
      <w:pPr>
        <w:ind w:left="1304" w:firstLine="4"/>
        <w:rPr>
          <w:i/>
        </w:rPr>
      </w:pPr>
    </w:p>
    <w:p w:rsidR="00D10FFA" w:rsidRDefault="00D10FFA" w:rsidP="00D10FFA">
      <w:pPr>
        <w:ind w:firstLine="1304"/>
        <w:rPr>
          <w:i/>
        </w:rPr>
      </w:pPr>
      <w:r w:rsidRPr="00D10FFA">
        <w:rPr>
          <w:i/>
        </w:rPr>
        <w:t>Även översyn av ekonomiska ramarna för respektive ska ses över</w:t>
      </w:r>
      <w:r>
        <w:rPr>
          <w:i/>
        </w:rPr>
        <w:t>.</w:t>
      </w:r>
      <w:r w:rsidRPr="00D10FFA">
        <w:rPr>
          <w:i/>
        </w:rPr>
        <w:t xml:space="preserve"> </w:t>
      </w:r>
    </w:p>
    <w:p w:rsidR="001D767F" w:rsidRDefault="001D767F" w:rsidP="00D10FFA">
      <w:pPr>
        <w:ind w:firstLine="1304"/>
        <w:rPr>
          <w:i/>
        </w:rPr>
      </w:pPr>
    </w:p>
    <w:p w:rsidR="001D767F" w:rsidRPr="00D10FFA" w:rsidRDefault="001D767F" w:rsidP="001D767F">
      <w:pPr>
        <w:ind w:left="1304"/>
        <w:rPr>
          <w:i/>
        </w:rPr>
      </w:pPr>
      <w:r>
        <w:rPr>
          <w:i/>
        </w:rPr>
        <w:t>Video från Lelle om SDF´s Randoriträning kommer efter viss redigering att läggas upp på SDF´s hemsida.</w:t>
      </w:r>
    </w:p>
    <w:p w:rsidR="00016069" w:rsidRDefault="00016069" w:rsidP="00BE6E15">
      <w:pPr>
        <w:ind w:left="1304" w:firstLine="4"/>
        <w:rPr>
          <w:sz w:val="20"/>
          <w:szCs w:val="20"/>
        </w:rPr>
      </w:pPr>
      <w:r>
        <w:rPr>
          <w:sz w:val="20"/>
          <w:szCs w:val="20"/>
        </w:rPr>
        <w:tab/>
      </w:r>
    </w:p>
    <w:p w:rsidR="00B11A52" w:rsidRDefault="00CD7973" w:rsidP="00AA39DE">
      <w:pPr>
        <w:rPr>
          <w:b/>
        </w:rPr>
      </w:pPr>
      <w:r>
        <w:rPr>
          <w:b/>
        </w:rPr>
        <w:t>6</w:t>
      </w:r>
      <w:r w:rsidR="00786210">
        <w:rPr>
          <w:b/>
        </w:rPr>
        <w:t>2</w:t>
      </w:r>
      <w:r w:rsidR="00606592">
        <w:rPr>
          <w:b/>
        </w:rPr>
        <w:t xml:space="preserve"> </w:t>
      </w:r>
      <w:r w:rsidR="009F2398">
        <w:rPr>
          <w:b/>
        </w:rPr>
        <w:t>§</w:t>
      </w:r>
      <w:r w:rsidR="009F2398">
        <w:rPr>
          <w:b/>
        </w:rPr>
        <w:tab/>
      </w:r>
      <w:r>
        <w:rPr>
          <w:b/>
        </w:rPr>
        <w:t>Nästa möte</w:t>
      </w:r>
    </w:p>
    <w:p w:rsidR="00AA39DE" w:rsidRPr="006C2FD3" w:rsidRDefault="00B11A52" w:rsidP="00AA39DE">
      <w:pPr>
        <w:rPr>
          <w:i/>
        </w:rPr>
      </w:pPr>
      <w:r>
        <w:rPr>
          <w:b/>
        </w:rPr>
        <w:tab/>
      </w:r>
      <w:r w:rsidR="004D07B9" w:rsidRPr="006C2FD3">
        <w:rPr>
          <w:i/>
        </w:rPr>
        <w:t xml:space="preserve">Den 3 </w:t>
      </w:r>
      <w:r w:rsidR="006C2FD3" w:rsidRPr="006C2FD3">
        <w:rPr>
          <w:i/>
        </w:rPr>
        <w:t>februari klockan 13.30, Scandic Hotell, Vasagatan.</w:t>
      </w:r>
      <w:r w:rsidR="00A12828" w:rsidRPr="006C2FD3">
        <w:rPr>
          <w:i/>
        </w:rPr>
        <w:tab/>
      </w:r>
    </w:p>
    <w:p w:rsidR="005D0BB6" w:rsidRPr="006C2FD3" w:rsidRDefault="005D0BB6" w:rsidP="00AA39DE">
      <w:pPr>
        <w:rPr>
          <w:i/>
        </w:rPr>
      </w:pPr>
    </w:p>
    <w:p w:rsidR="005D0BB6" w:rsidRDefault="005D0BB6" w:rsidP="00AA39DE">
      <w:pPr>
        <w:rPr>
          <w:b/>
        </w:rPr>
      </w:pPr>
    </w:p>
    <w:p w:rsidR="00C75403" w:rsidRPr="00C75403" w:rsidRDefault="00C75403" w:rsidP="00AA39DE">
      <w:pPr>
        <w:rPr>
          <w:i/>
        </w:rPr>
      </w:pPr>
      <w:r>
        <w:rPr>
          <w:b/>
        </w:rPr>
        <w:tab/>
      </w:r>
    </w:p>
    <w:p w:rsidR="00016069" w:rsidRDefault="00016069" w:rsidP="00016069">
      <w:pPr>
        <w:rPr>
          <w:sz w:val="20"/>
          <w:szCs w:val="20"/>
        </w:rPr>
      </w:pPr>
      <w:r>
        <w:rPr>
          <w:b/>
        </w:rPr>
        <w:tab/>
      </w:r>
    </w:p>
    <w:p w:rsidR="00016069" w:rsidRDefault="00016069" w:rsidP="00016069">
      <w:pPr>
        <w:rPr>
          <w:sz w:val="20"/>
          <w:szCs w:val="20"/>
        </w:rPr>
      </w:pPr>
      <w:r>
        <w:rPr>
          <w:b/>
        </w:rPr>
        <w:tab/>
      </w:r>
    </w:p>
    <w:p w:rsidR="00016069" w:rsidRDefault="00016069" w:rsidP="00016069">
      <w:pPr>
        <w:rPr>
          <w:sz w:val="20"/>
          <w:szCs w:val="20"/>
        </w:rPr>
      </w:pPr>
    </w:p>
    <w:p w:rsidR="0013581A" w:rsidRDefault="0013581A" w:rsidP="0013581A">
      <w:r>
        <w:t>Vid pennan</w:t>
      </w:r>
      <w:r>
        <w:tab/>
      </w:r>
      <w:r>
        <w:tab/>
      </w:r>
      <w:r>
        <w:tab/>
      </w:r>
      <w:r>
        <w:tab/>
      </w:r>
      <w:r>
        <w:tab/>
        <w:t>Justerare</w:t>
      </w:r>
    </w:p>
    <w:p w:rsidR="005F6C3A" w:rsidRDefault="005F6C3A" w:rsidP="0013581A"/>
    <w:p w:rsidR="005F6C3A" w:rsidRDefault="005F6C3A" w:rsidP="0013581A"/>
    <w:p w:rsidR="005F6C3A" w:rsidRDefault="005F6C3A" w:rsidP="0013581A"/>
    <w:p w:rsidR="005F6C3A" w:rsidRDefault="005F6C3A" w:rsidP="0013581A"/>
    <w:p w:rsidR="005F6C3A" w:rsidRDefault="005F6C3A" w:rsidP="0013581A">
      <w:r>
        <w:t>Peter Ljungqvist</w:t>
      </w:r>
      <w:r>
        <w:tab/>
      </w:r>
      <w:r>
        <w:tab/>
      </w:r>
      <w:r>
        <w:tab/>
      </w:r>
      <w:r>
        <w:tab/>
        <w:t>Andreas Fritsch</w:t>
      </w:r>
    </w:p>
    <w:p w:rsidR="00C75403" w:rsidRDefault="00C75403" w:rsidP="0013581A"/>
    <w:p w:rsidR="00C75403" w:rsidRDefault="00C75403" w:rsidP="0013581A"/>
    <w:p w:rsidR="00C75403" w:rsidRDefault="00C75403" w:rsidP="0013581A"/>
    <w:p w:rsidR="0013581A" w:rsidRDefault="0013581A" w:rsidP="0013581A"/>
    <w:sectPr w:rsidR="0013581A" w:rsidSect="00F910B9">
      <w:head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1B4" w:rsidRDefault="00AA71B4" w:rsidP="0013581A">
      <w:r>
        <w:separator/>
      </w:r>
    </w:p>
  </w:endnote>
  <w:endnote w:type="continuationSeparator" w:id="0">
    <w:p w:rsidR="00AA71B4" w:rsidRDefault="00AA71B4" w:rsidP="00135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1B4" w:rsidRDefault="00AA71B4" w:rsidP="0013581A">
      <w:r>
        <w:separator/>
      </w:r>
    </w:p>
  </w:footnote>
  <w:footnote w:type="continuationSeparator" w:id="0">
    <w:p w:rsidR="00AA71B4" w:rsidRDefault="00AA71B4" w:rsidP="00135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36" w:rsidRDefault="00606592" w:rsidP="00726A3A">
    <w:pPr>
      <w:pStyle w:val="Sidhuvud"/>
      <w:rPr>
        <w:rStyle w:val="Sidnummer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-351155</wp:posOffset>
          </wp:positionV>
          <wp:extent cx="1047750" cy="952500"/>
          <wp:effectExtent l="0" t="0" r="0" b="0"/>
          <wp:wrapThrough wrapText="bothSides">
            <wp:wrapPolygon edited="0">
              <wp:start x="9425" y="0"/>
              <wp:lineTo x="5105" y="432"/>
              <wp:lineTo x="0" y="4320"/>
              <wp:lineTo x="0" y="16848"/>
              <wp:lineTo x="5498" y="20736"/>
              <wp:lineTo x="9425" y="21168"/>
              <wp:lineTo x="11782" y="21168"/>
              <wp:lineTo x="15709" y="20736"/>
              <wp:lineTo x="21207" y="16848"/>
              <wp:lineTo x="21207" y="4320"/>
              <wp:lineTo x="16102" y="432"/>
              <wp:lineTo x="11782" y="0"/>
              <wp:lineTo x="9425" y="0"/>
            </wp:wrapPolygon>
          </wp:wrapThrough>
          <wp:docPr id="2" name="Bildobjekt 1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1D00-00000200000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1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1D00-000002000000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653" r="65998"/>
                  <a:stretch/>
                </pic:blipFill>
                <pic:spPr>
                  <a:xfrm>
                    <a:off x="0" y="0"/>
                    <a:ext cx="1047750" cy="952500"/>
                  </a:xfrm>
                  <a:prstGeom prst="rect">
                    <a:avLst/>
                  </a:prstGeom>
                  <a:effectLst>
                    <a:softEdge rad="317500"/>
                  </a:effec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26A3A">
      <w:t xml:space="preserve">                </w:t>
    </w:r>
    <w:r w:rsidR="00CD7973">
      <w:t xml:space="preserve">                          2017-11-1</w:t>
    </w:r>
    <w:r w:rsidR="005D0BB6">
      <w:t>8</w:t>
    </w:r>
    <w:r w:rsidR="00711D90">
      <w:tab/>
      <w:t xml:space="preserve">Sida </w:t>
    </w:r>
    <w:r w:rsidR="000B59A0">
      <w:rPr>
        <w:rStyle w:val="Sidnummer"/>
      </w:rPr>
      <w:fldChar w:fldCharType="begin"/>
    </w:r>
    <w:r w:rsidR="00711D90">
      <w:rPr>
        <w:rStyle w:val="Sidnummer"/>
      </w:rPr>
      <w:instrText xml:space="preserve"> PAGE </w:instrText>
    </w:r>
    <w:r w:rsidR="000B59A0">
      <w:rPr>
        <w:rStyle w:val="Sidnummer"/>
      </w:rPr>
      <w:fldChar w:fldCharType="separate"/>
    </w:r>
    <w:r w:rsidR="00746F7B">
      <w:rPr>
        <w:rStyle w:val="Sidnummer"/>
        <w:noProof/>
      </w:rPr>
      <w:t>1</w:t>
    </w:r>
    <w:r w:rsidR="000B59A0">
      <w:rPr>
        <w:rStyle w:val="Sidnummer"/>
      </w:rPr>
      <w:fldChar w:fldCharType="end"/>
    </w:r>
    <w:r w:rsidR="00711D90">
      <w:rPr>
        <w:rStyle w:val="Sidnummer"/>
      </w:rPr>
      <w:t xml:space="preserve"> (</w:t>
    </w:r>
    <w:r w:rsidR="000B59A0">
      <w:rPr>
        <w:rStyle w:val="Sidnummer"/>
      </w:rPr>
      <w:fldChar w:fldCharType="begin"/>
    </w:r>
    <w:r w:rsidR="00711D90">
      <w:rPr>
        <w:rStyle w:val="Sidnummer"/>
      </w:rPr>
      <w:instrText xml:space="preserve"> NUMPAGES </w:instrText>
    </w:r>
    <w:r w:rsidR="000B59A0">
      <w:rPr>
        <w:rStyle w:val="Sidnummer"/>
      </w:rPr>
      <w:fldChar w:fldCharType="separate"/>
    </w:r>
    <w:r w:rsidR="00746F7B">
      <w:rPr>
        <w:rStyle w:val="Sidnummer"/>
        <w:noProof/>
      </w:rPr>
      <w:t>3</w:t>
    </w:r>
    <w:r w:rsidR="000B59A0">
      <w:rPr>
        <w:rStyle w:val="Sidnummer"/>
      </w:rPr>
      <w:fldChar w:fldCharType="end"/>
    </w:r>
    <w:r w:rsidR="00711D90">
      <w:rPr>
        <w:rStyle w:val="Sidnummer"/>
      </w:rPr>
      <w:t>)</w:t>
    </w:r>
  </w:p>
  <w:p w:rsidR="00726A3A" w:rsidRDefault="00726A3A" w:rsidP="00726A3A">
    <w:pPr>
      <w:pStyle w:val="Sidhuvud"/>
      <w:ind w:firstLine="2608"/>
      <w:rPr>
        <w:rStyle w:val="Sidnummer"/>
      </w:rPr>
    </w:pPr>
  </w:p>
  <w:p w:rsidR="00726A3A" w:rsidRPr="00606592" w:rsidRDefault="00726A3A" w:rsidP="00726A3A">
    <w:r>
      <w:t xml:space="preserve">                                </w:t>
    </w:r>
    <w:r w:rsidRPr="00606592">
      <w:t>Stockholms Karateförbund</w:t>
    </w:r>
  </w:p>
  <w:p w:rsidR="00726A3A" w:rsidRDefault="00726A3A" w:rsidP="00726A3A">
    <w:pPr>
      <w:pStyle w:val="Sidhuvud"/>
      <w:ind w:firstLine="2608"/>
      <w:rPr>
        <w:rStyle w:val="Sidnummer"/>
      </w:rPr>
    </w:pPr>
  </w:p>
  <w:p w:rsidR="00726A3A" w:rsidRDefault="00726A3A" w:rsidP="00726A3A">
    <w:pPr>
      <w:pStyle w:val="Sidhuvud"/>
      <w:ind w:firstLine="2608"/>
      <w:rPr>
        <w:rStyle w:val="Sidnummer"/>
      </w:rPr>
    </w:pPr>
  </w:p>
  <w:p w:rsidR="00726A3A" w:rsidRDefault="00726A3A" w:rsidP="00726A3A">
    <w:pPr>
      <w:pStyle w:val="Sidhuvud"/>
      <w:ind w:firstLine="260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024E4"/>
    <w:multiLevelType w:val="hybridMultilevel"/>
    <w:tmpl w:val="0B82E97C"/>
    <w:lvl w:ilvl="0" w:tplc="041D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1">
    <w:nsid w:val="0A552177"/>
    <w:multiLevelType w:val="hybridMultilevel"/>
    <w:tmpl w:val="19B80F50"/>
    <w:lvl w:ilvl="0" w:tplc="041D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2">
    <w:nsid w:val="16044029"/>
    <w:multiLevelType w:val="hybridMultilevel"/>
    <w:tmpl w:val="F808062C"/>
    <w:lvl w:ilvl="0" w:tplc="B03098A2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3">
    <w:nsid w:val="19825112"/>
    <w:multiLevelType w:val="hybridMultilevel"/>
    <w:tmpl w:val="87622972"/>
    <w:lvl w:ilvl="0" w:tplc="6F78B1D4">
      <w:start w:val="1"/>
      <w:numFmt w:val="upperLetter"/>
      <w:lvlText w:val="%1)"/>
      <w:lvlJc w:val="left"/>
      <w:pPr>
        <w:ind w:left="1665" w:hanging="360"/>
      </w:pPr>
      <w:rPr>
        <w:rFonts w:hint="default"/>
        <w:b/>
        <w:i w:val="0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4">
    <w:nsid w:val="1A667B30"/>
    <w:multiLevelType w:val="hybridMultilevel"/>
    <w:tmpl w:val="4CF486A8"/>
    <w:lvl w:ilvl="0" w:tplc="06820F90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5">
    <w:nsid w:val="1B92635D"/>
    <w:multiLevelType w:val="hybridMultilevel"/>
    <w:tmpl w:val="81E0F678"/>
    <w:lvl w:ilvl="0" w:tplc="041D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6">
    <w:nsid w:val="1CDE379A"/>
    <w:multiLevelType w:val="hybridMultilevel"/>
    <w:tmpl w:val="E5F805F8"/>
    <w:lvl w:ilvl="0" w:tplc="718EE19C">
      <w:start w:val="1"/>
      <w:numFmt w:val="decimal"/>
      <w:lvlText w:val="%1."/>
      <w:lvlJc w:val="left"/>
      <w:pPr>
        <w:ind w:left="1668" w:hanging="360"/>
      </w:pPr>
      <w:rPr>
        <w:rFonts w:ascii="Times New Roman" w:eastAsia="Times New Roman" w:hAnsi="Times New Roman" w:cs="Times New Roman"/>
      </w:rPr>
    </w:lvl>
    <w:lvl w:ilvl="1" w:tplc="041D0019" w:tentative="1">
      <w:start w:val="1"/>
      <w:numFmt w:val="lowerLetter"/>
      <w:lvlText w:val="%2."/>
      <w:lvlJc w:val="left"/>
      <w:pPr>
        <w:ind w:left="2388" w:hanging="360"/>
      </w:pPr>
    </w:lvl>
    <w:lvl w:ilvl="2" w:tplc="041D001B" w:tentative="1">
      <w:start w:val="1"/>
      <w:numFmt w:val="lowerRoman"/>
      <w:lvlText w:val="%3."/>
      <w:lvlJc w:val="right"/>
      <w:pPr>
        <w:ind w:left="3108" w:hanging="180"/>
      </w:pPr>
    </w:lvl>
    <w:lvl w:ilvl="3" w:tplc="041D000F" w:tentative="1">
      <w:start w:val="1"/>
      <w:numFmt w:val="decimal"/>
      <w:lvlText w:val="%4."/>
      <w:lvlJc w:val="left"/>
      <w:pPr>
        <w:ind w:left="3828" w:hanging="360"/>
      </w:pPr>
    </w:lvl>
    <w:lvl w:ilvl="4" w:tplc="041D0019" w:tentative="1">
      <w:start w:val="1"/>
      <w:numFmt w:val="lowerLetter"/>
      <w:lvlText w:val="%5."/>
      <w:lvlJc w:val="left"/>
      <w:pPr>
        <w:ind w:left="4548" w:hanging="360"/>
      </w:pPr>
    </w:lvl>
    <w:lvl w:ilvl="5" w:tplc="041D001B" w:tentative="1">
      <w:start w:val="1"/>
      <w:numFmt w:val="lowerRoman"/>
      <w:lvlText w:val="%6."/>
      <w:lvlJc w:val="right"/>
      <w:pPr>
        <w:ind w:left="5268" w:hanging="180"/>
      </w:pPr>
    </w:lvl>
    <w:lvl w:ilvl="6" w:tplc="041D000F" w:tentative="1">
      <w:start w:val="1"/>
      <w:numFmt w:val="decimal"/>
      <w:lvlText w:val="%7."/>
      <w:lvlJc w:val="left"/>
      <w:pPr>
        <w:ind w:left="5988" w:hanging="360"/>
      </w:pPr>
    </w:lvl>
    <w:lvl w:ilvl="7" w:tplc="041D0019" w:tentative="1">
      <w:start w:val="1"/>
      <w:numFmt w:val="lowerLetter"/>
      <w:lvlText w:val="%8."/>
      <w:lvlJc w:val="left"/>
      <w:pPr>
        <w:ind w:left="6708" w:hanging="360"/>
      </w:pPr>
    </w:lvl>
    <w:lvl w:ilvl="8" w:tplc="041D001B" w:tentative="1">
      <w:start w:val="1"/>
      <w:numFmt w:val="lowerRoman"/>
      <w:lvlText w:val="%9."/>
      <w:lvlJc w:val="right"/>
      <w:pPr>
        <w:ind w:left="7428" w:hanging="180"/>
      </w:pPr>
    </w:lvl>
  </w:abstractNum>
  <w:abstractNum w:abstractNumId="7">
    <w:nsid w:val="1FF4088D"/>
    <w:multiLevelType w:val="hybridMultilevel"/>
    <w:tmpl w:val="71346B20"/>
    <w:lvl w:ilvl="0" w:tplc="62FE3A50">
      <w:start w:val="1"/>
      <w:numFmt w:val="decimal"/>
      <w:lvlText w:val="%1."/>
      <w:lvlJc w:val="left"/>
      <w:pPr>
        <w:ind w:left="1664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4" w:hanging="360"/>
      </w:pPr>
    </w:lvl>
    <w:lvl w:ilvl="2" w:tplc="041D001B" w:tentative="1">
      <w:start w:val="1"/>
      <w:numFmt w:val="lowerRoman"/>
      <w:lvlText w:val="%3."/>
      <w:lvlJc w:val="right"/>
      <w:pPr>
        <w:ind w:left="3104" w:hanging="180"/>
      </w:pPr>
    </w:lvl>
    <w:lvl w:ilvl="3" w:tplc="041D000F" w:tentative="1">
      <w:start w:val="1"/>
      <w:numFmt w:val="decimal"/>
      <w:lvlText w:val="%4."/>
      <w:lvlJc w:val="left"/>
      <w:pPr>
        <w:ind w:left="3824" w:hanging="360"/>
      </w:pPr>
    </w:lvl>
    <w:lvl w:ilvl="4" w:tplc="041D0019" w:tentative="1">
      <w:start w:val="1"/>
      <w:numFmt w:val="lowerLetter"/>
      <w:lvlText w:val="%5."/>
      <w:lvlJc w:val="left"/>
      <w:pPr>
        <w:ind w:left="4544" w:hanging="360"/>
      </w:pPr>
    </w:lvl>
    <w:lvl w:ilvl="5" w:tplc="041D001B" w:tentative="1">
      <w:start w:val="1"/>
      <w:numFmt w:val="lowerRoman"/>
      <w:lvlText w:val="%6."/>
      <w:lvlJc w:val="right"/>
      <w:pPr>
        <w:ind w:left="5264" w:hanging="180"/>
      </w:pPr>
    </w:lvl>
    <w:lvl w:ilvl="6" w:tplc="041D000F" w:tentative="1">
      <w:start w:val="1"/>
      <w:numFmt w:val="decimal"/>
      <w:lvlText w:val="%7."/>
      <w:lvlJc w:val="left"/>
      <w:pPr>
        <w:ind w:left="5984" w:hanging="360"/>
      </w:pPr>
    </w:lvl>
    <w:lvl w:ilvl="7" w:tplc="041D0019" w:tentative="1">
      <w:start w:val="1"/>
      <w:numFmt w:val="lowerLetter"/>
      <w:lvlText w:val="%8."/>
      <w:lvlJc w:val="left"/>
      <w:pPr>
        <w:ind w:left="6704" w:hanging="360"/>
      </w:pPr>
    </w:lvl>
    <w:lvl w:ilvl="8" w:tplc="041D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8">
    <w:nsid w:val="485413B8"/>
    <w:multiLevelType w:val="hybridMultilevel"/>
    <w:tmpl w:val="3F9E07AE"/>
    <w:lvl w:ilvl="0" w:tplc="3E186F4C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9">
    <w:nsid w:val="53064CBF"/>
    <w:multiLevelType w:val="hybridMultilevel"/>
    <w:tmpl w:val="E49E0382"/>
    <w:lvl w:ilvl="0" w:tplc="DDCED498">
      <w:start w:val="1"/>
      <w:numFmt w:val="lowerLetter"/>
      <w:lvlText w:val="%1)"/>
      <w:lvlJc w:val="left"/>
      <w:pPr>
        <w:ind w:left="1665" w:hanging="360"/>
      </w:pPr>
      <w:rPr>
        <w:rFonts w:hint="default"/>
        <w:b w:val="0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10">
    <w:nsid w:val="5DB07BE7"/>
    <w:multiLevelType w:val="hybridMultilevel"/>
    <w:tmpl w:val="278C6C6E"/>
    <w:lvl w:ilvl="0" w:tplc="455AEA3C">
      <w:start w:val="1"/>
      <w:numFmt w:val="lowerLetter"/>
      <w:lvlText w:val="%1)"/>
      <w:lvlJc w:val="left"/>
      <w:pPr>
        <w:ind w:left="1636" w:hanging="360"/>
      </w:pPr>
      <w:rPr>
        <w:rFonts w:hint="default"/>
        <w:color w:val="auto"/>
      </w:rPr>
    </w:lvl>
    <w:lvl w:ilvl="1" w:tplc="041D0019" w:tentative="1">
      <w:start w:val="1"/>
      <w:numFmt w:val="lowerLetter"/>
      <w:lvlText w:val="%2."/>
      <w:lvlJc w:val="left"/>
      <w:pPr>
        <w:ind w:left="2388" w:hanging="360"/>
      </w:pPr>
    </w:lvl>
    <w:lvl w:ilvl="2" w:tplc="041D001B" w:tentative="1">
      <w:start w:val="1"/>
      <w:numFmt w:val="lowerRoman"/>
      <w:lvlText w:val="%3."/>
      <w:lvlJc w:val="right"/>
      <w:pPr>
        <w:ind w:left="3108" w:hanging="180"/>
      </w:pPr>
    </w:lvl>
    <w:lvl w:ilvl="3" w:tplc="041D000F" w:tentative="1">
      <w:start w:val="1"/>
      <w:numFmt w:val="decimal"/>
      <w:lvlText w:val="%4."/>
      <w:lvlJc w:val="left"/>
      <w:pPr>
        <w:ind w:left="3828" w:hanging="360"/>
      </w:pPr>
    </w:lvl>
    <w:lvl w:ilvl="4" w:tplc="041D0019" w:tentative="1">
      <w:start w:val="1"/>
      <w:numFmt w:val="lowerLetter"/>
      <w:lvlText w:val="%5."/>
      <w:lvlJc w:val="left"/>
      <w:pPr>
        <w:ind w:left="4548" w:hanging="360"/>
      </w:pPr>
    </w:lvl>
    <w:lvl w:ilvl="5" w:tplc="041D001B" w:tentative="1">
      <w:start w:val="1"/>
      <w:numFmt w:val="lowerRoman"/>
      <w:lvlText w:val="%6."/>
      <w:lvlJc w:val="right"/>
      <w:pPr>
        <w:ind w:left="5268" w:hanging="180"/>
      </w:pPr>
    </w:lvl>
    <w:lvl w:ilvl="6" w:tplc="041D000F" w:tentative="1">
      <w:start w:val="1"/>
      <w:numFmt w:val="decimal"/>
      <w:lvlText w:val="%7."/>
      <w:lvlJc w:val="left"/>
      <w:pPr>
        <w:ind w:left="5988" w:hanging="360"/>
      </w:pPr>
    </w:lvl>
    <w:lvl w:ilvl="7" w:tplc="041D0019" w:tentative="1">
      <w:start w:val="1"/>
      <w:numFmt w:val="lowerLetter"/>
      <w:lvlText w:val="%8."/>
      <w:lvlJc w:val="left"/>
      <w:pPr>
        <w:ind w:left="6708" w:hanging="360"/>
      </w:pPr>
    </w:lvl>
    <w:lvl w:ilvl="8" w:tplc="041D001B" w:tentative="1">
      <w:start w:val="1"/>
      <w:numFmt w:val="lowerRoman"/>
      <w:lvlText w:val="%9."/>
      <w:lvlJc w:val="right"/>
      <w:pPr>
        <w:ind w:left="7428" w:hanging="180"/>
      </w:pPr>
    </w:lvl>
  </w:abstractNum>
  <w:abstractNum w:abstractNumId="11">
    <w:nsid w:val="65BC36D2"/>
    <w:multiLevelType w:val="hybridMultilevel"/>
    <w:tmpl w:val="01BE5638"/>
    <w:lvl w:ilvl="0" w:tplc="A3EAB004">
      <w:start w:val="5"/>
      <w:numFmt w:val="bullet"/>
      <w:lvlText w:val=""/>
      <w:lvlJc w:val="left"/>
      <w:pPr>
        <w:ind w:left="1665" w:hanging="360"/>
      </w:pPr>
      <w:rPr>
        <w:rFonts w:ascii="Symbol" w:eastAsia="Times New Roman" w:hAnsi="Symbol" w:cs="Times New Roman" w:hint="default"/>
        <w:b/>
      </w:rPr>
    </w:lvl>
    <w:lvl w:ilvl="1" w:tplc="041D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12">
    <w:nsid w:val="6DEB1074"/>
    <w:multiLevelType w:val="hybridMultilevel"/>
    <w:tmpl w:val="081EEB04"/>
    <w:lvl w:ilvl="0" w:tplc="65F4B17A">
      <w:start w:val="1"/>
      <w:numFmt w:val="lowerLetter"/>
      <w:lvlText w:val="%1)"/>
      <w:lvlJc w:val="left"/>
      <w:pPr>
        <w:ind w:left="177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497" w:hanging="360"/>
      </w:pPr>
    </w:lvl>
    <w:lvl w:ilvl="2" w:tplc="041D001B" w:tentative="1">
      <w:start w:val="1"/>
      <w:numFmt w:val="lowerRoman"/>
      <w:lvlText w:val="%3."/>
      <w:lvlJc w:val="right"/>
      <w:pPr>
        <w:ind w:left="3217" w:hanging="180"/>
      </w:pPr>
    </w:lvl>
    <w:lvl w:ilvl="3" w:tplc="041D000F" w:tentative="1">
      <w:start w:val="1"/>
      <w:numFmt w:val="decimal"/>
      <w:lvlText w:val="%4."/>
      <w:lvlJc w:val="left"/>
      <w:pPr>
        <w:ind w:left="3937" w:hanging="360"/>
      </w:pPr>
    </w:lvl>
    <w:lvl w:ilvl="4" w:tplc="041D0019" w:tentative="1">
      <w:start w:val="1"/>
      <w:numFmt w:val="lowerLetter"/>
      <w:lvlText w:val="%5."/>
      <w:lvlJc w:val="left"/>
      <w:pPr>
        <w:ind w:left="4657" w:hanging="360"/>
      </w:pPr>
    </w:lvl>
    <w:lvl w:ilvl="5" w:tplc="041D001B" w:tentative="1">
      <w:start w:val="1"/>
      <w:numFmt w:val="lowerRoman"/>
      <w:lvlText w:val="%6."/>
      <w:lvlJc w:val="right"/>
      <w:pPr>
        <w:ind w:left="5377" w:hanging="180"/>
      </w:pPr>
    </w:lvl>
    <w:lvl w:ilvl="6" w:tplc="041D000F" w:tentative="1">
      <w:start w:val="1"/>
      <w:numFmt w:val="decimal"/>
      <w:lvlText w:val="%7."/>
      <w:lvlJc w:val="left"/>
      <w:pPr>
        <w:ind w:left="6097" w:hanging="360"/>
      </w:pPr>
    </w:lvl>
    <w:lvl w:ilvl="7" w:tplc="041D0019" w:tentative="1">
      <w:start w:val="1"/>
      <w:numFmt w:val="lowerLetter"/>
      <w:lvlText w:val="%8."/>
      <w:lvlJc w:val="left"/>
      <w:pPr>
        <w:ind w:left="6817" w:hanging="360"/>
      </w:pPr>
    </w:lvl>
    <w:lvl w:ilvl="8" w:tplc="041D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3">
    <w:nsid w:val="6F8A4B75"/>
    <w:multiLevelType w:val="hybridMultilevel"/>
    <w:tmpl w:val="8222B2DA"/>
    <w:lvl w:ilvl="0" w:tplc="041D0001">
      <w:start w:val="9"/>
      <w:numFmt w:val="bullet"/>
      <w:lvlText w:val=""/>
      <w:lvlJc w:val="left"/>
      <w:pPr>
        <w:ind w:left="1664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3"/>
  </w:num>
  <w:num w:numId="3">
    <w:abstractNumId w:val="11"/>
  </w:num>
  <w:num w:numId="4">
    <w:abstractNumId w:val="2"/>
  </w:num>
  <w:num w:numId="5">
    <w:abstractNumId w:val="9"/>
  </w:num>
  <w:num w:numId="6">
    <w:abstractNumId w:val="4"/>
  </w:num>
  <w:num w:numId="7">
    <w:abstractNumId w:val="0"/>
  </w:num>
  <w:num w:numId="8">
    <w:abstractNumId w:val="5"/>
  </w:num>
  <w:num w:numId="9">
    <w:abstractNumId w:val="1"/>
  </w:num>
  <w:num w:numId="10">
    <w:abstractNumId w:val="8"/>
  </w:num>
  <w:num w:numId="11">
    <w:abstractNumId w:val="10"/>
  </w:num>
  <w:num w:numId="12">
    <w:abstractNumId w:val="7"/>
  </w:num>
  <w:num w:numId="13">
    <w:abstractNumId w:val="1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readOnly" w:enforcement="1" w:cryptProviderType="rsaFull" w:cryptAlgorithmClass="hash" w:cryptAlgorithmType="typeAny" w:cryptAlgorithmSid="4" w:cryptSpinCount="100000" w:hash="bNrqxfJRoPNDFKPgo9bN8ATRLD8=" w:salt="Otw4eTgYVQvpxulASSoSyA=="/>
  <w:defaultTabStop w:val="1304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FC3"/>
    <w:rsid w:val="00012363"/>
    <w:rsid w:val="00016069"/>
    <w:rsid w:val="00040059"/>
    <w:rsid w:val="00045FD4"/>
    <w:rsid w:val="0007462C"/>
    <w:rsid w:val="000857F4"/>
    <w:rsid w:val="000B59A0"/>
    <w:rsid w:val="000C4E75"/>
    <w:rsid w:val="00103371"/>
    <w:rsid w:val="00110F8B"/>
    <w:rsid w:val="0013581A"/>
    <w:rsid w:val="001617D8"/>
    <w:rsid w:val="00162A54"/>
    <w:rsid w:val="00192011"/>
    <w:rsid w:val="001A0C3F"/>
    <w:rsid w:val="001A389D"/>
    <w:rsid w:val="001D767F"/>
    <w:rsid w:val="0021343B"/>
    <w:rsid w:val="00237940"/>
    <w:rsid w:val="002D32AD"/>
    <w:rsid w:val="00357738"/>
    <w:rsid w:val="00380EC0"/>
    <w:rsid w:val="003A21A7"/>
    <w:rsid w:val="003F3AF7"/>
    <w:rsid w:val="004839A9"/>
    <w:rsid w:val="004D07B9"/>
    <w:rsid w:val="00507207"/>
    <w:rsid w:val="005D0BB6"/>
    <w:rsid w:val="005F6C3A"/>
    <w:rsid w:val="00603F95"/>
    <w:rsid w:val="00606592"/>
    <w:rsid w:val="0062684C"/>
    <w:rsid w:val="00627C20"/>
    <w:rsid w:val="00651E20"/>
    <w:rsid w:val="00655B17"/>
    <w:rsid w:val="00667C9F"/>
    <w:rsid w:val="00686D31"/>
    <w:rsid w:val="006955FF"/>
    <w:rsid w:val="006B28FF"/>
    <w:rsid w:val="006C2FD3"/>
    <w:rsid w:val="006D30C1"/>
    <w:rsid w:val="007001AE"/>
    <w:rsid w:val="00711D90"/>
    <w:rsid w:val="00726A3A"/>
    <w:rsid w:val="007425C5"/>
    <w:rsid w:val="00746F7B"/>
    <w:rsid w:val="00786210"/>
    <w:rsid w:val="007B0242"/>
    <w:rsid w:val="007B6203"/>
    <w:rsid w:val="00873F02"/>
    <w:rsid w:val="0089062E"/>
    <w:rsid w:val="00894433"/>
    <w:rsid w:val="009039B2"/>
    <w:rsid w:val="00921FB3"/>
    <w:rsid w:val="00931FC3"/>
    <w:rsid w:val="009324DE"/>
    <w:rsid w:val="00992AC8"/>
    <w:rsid w:val="009A79C4"/>
    <w:rsid w:val="009F2398"/>
    <w:rsid w:val="00A1064F"/>
    <w:rsid w:val="00A12828"/>
    <w:rsid w:val="00A7635F"/>
    <w:rsid w:val="00A83030"/>
    <w:rsid w:val="00AA39DE"/>
    <w:rsid w:val="00AA71B4"/>
    <w:rsid w:val="00B11A52"/>
    <w:rsid w:val="00B50C56"/>
    <w:rsid w:val="00B8406E"/>
    <w:rsid w:val="00B85926"/>
    <w:rsid w:val="00BC2133"/>
    <w:rsid w:val="00BE6E15"/>
    <w:rsid w:val="00BF67C3"/>
    <w:rsid w:val="00C630CC"/>
    <w:rsid w:val="00C75403"/>
    <w:rsid w:val="00CD7973"/>
    <w:rsid w:val="00CE7FDD"/>
    <w:rsid w:val="00CF5645"/>
    <w:rsid w:val="00D10FFA"/>
    <w:rsid w:val="00D2594D"/>
    <w:rsid w:val="00D31370"/>
    <w:rsid w:val="00D34581"/>
    <w:rsid w:val="00D430CB"/>
    <w:rsid w:val="00D745B2"/>
    <w:rsid w:val="00DB1F9C"/>
    <w:rsid w:val="00DF6FAD"/>
    <w:rsid w:val="00E112AA"/>
    <w:rsid w:val="00E2224C"/>
    <w:rsid w:val="00E377F5"/>
    <w:rsid w:val="00E51D6D"/>
    <w:rsid w:val="00E64A17"/>
    <w:rsid w:val="00E83E77"/>
    <w:rsid w:val="00EA06F9"/>
    <w:rsid w:val="00EB1D25"/>
    <w:rsid w:val="00F45C9E"/>
    <w:rsid w:val="00F84A11"/>
    <w:rsid w:val="00F8733F"/>
    <w:rsid w:val="00FA7E65"/>
    <w:rsid w:val="00FD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13581A"/>
    <w:pPr>
      <w:keepNext/>
      <w:jc w:val="center"/>
      <w:outlineLvl w:val="0"/>
    </w:pPr>
  </w:style>
  <w:style w:type="paragraph" w:styleId="Rubrik2">
    <w:name w:val="heading 2"/>
    <w:basedOn w:val="Normal"/>
    <w:next w:val="Normal"/>
    <w:link w:val="Rubrik2Char"/>
    <w:qFormat/>
    <w:rsid w:val="0013581A"/>
    <w:pPr>
      <w:keepNext/>
      <w:jc w:val="center"/>
      <w:outlineLvl w:val="1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Rubrik2Char">
    <w:name w:val="Rubrik 2 Char"/>
    <w:basedOn w:val="Standardstycketeckensnitt"/>
    <w:link w:val="Rubrik2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huvud">
    <w:name w:val="header"/>
    <w:basedOn w:val="Normal"/>
    <w:link w:val="SidhuvudChar"/>
    <w:rsid w:val="0013581A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Sidnummer">
    <w:name w:val="page number"/>
    <w:basedOn w:val="Standardstycketeckensnitt"/>
    <w:rsid w:val="0013581A"/>
  </w:style>
  <w:style w:type="paragraph" w:styleId="Liststycke">
    <w:name w:val="List Paragraph"/>
    <w:basedOn w:val="Normal"/>
    <w:uiPriority w:val="34"/>
    <w:qFormat/>
    <w:rsid w:val="0013581A"/>
    <w:pPr>
      <w:ind w:left="720"/>
      <w:contextualSpacing/>
    </w:pPr>
  </w:style>
  <w:style w:type="paragraph" w:styleId="Sidfot">
    <w:name w:val="footer"/>
    <w:basedOn w:val="Normal"/>
    <w:link w:val="SidfotChar"/>
    <w:uiPriority w:val="99"/>
    <w:unhideWhenUsed/>
    <w:rsid w:val="0013581A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A06F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A06F9"/>
    <w:rPr>
      <w:rFonts w:ascii="Tahoma" w:eastAsia="Times New Roman" w:hAnsi="Tahoma" w:cs="Tahoma"/>
      <w:sz w:val="16"/>
      <w:szCs w:val="16"/>
      <w:lang w:eastAsia="sv-SE"/>
    </w:rPr>
  </w:style>
  <w:style w:type="character" w:styleId="Hyperlnk">
    <w:name w:val="Hyperlink"/>
    <w:basedOn w:val="Standardstycketeckensnitt"/>
    <w:uiPriority w:val="99"/>
    <w:unhideWhenUsed/>
    <w:rsid w:val="003F3AF7"/>
    <w:rPr>
      <w:color w:val="0000FF" w:themeColor="hyperlink"/>
      <w:u w:val="single"/>
    </w:rPr>
  </w:style>
  <w:style w:type="character" w:customStyle="1" w:styleId="UnresolvedMention">
    <w:name w:val="Unresolved Mention"/>
    <w:basedOn w:val="Standardstycketeckensnitt"/>
    <w:uiPriority w:val="99"/>
    <w:semiHidden/>
    <w:unhideWhenUsed/>
    <w:rsid w:val="003F3AF7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13581A"/>
    <w:pPr>
      <w:keepNext/>
      <w:jc w:val="center"/>
      <w:outlineLvl w:val="0"/>
    </w:pPr>
  </w:style>
  <w:style w:type="paragraph" w:styleId="Rubrik2">
    <w:name w:val="heading 2"/>
    <w:basedOn w:val="Normal"/>
    <w:next w:val="Normal"/>
    <w:link w:val="Rubrik2Char"/>
    <w:qFormat/>
    <w:rsid w:val="0013581A"/>
    <w:pPr>
      <w:keepNext/>
      <w:jc w:val="center"/>
      <w:outlineLvl w:val="1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Rubrik2Char">
    <w:name w:val="Rubrik 2 Char"/>
    <w:basedOn w:val="Standardstycketeckensnitt"/>
    <w:link w:val="Rubrik2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huvud">
    <w:name w:val="header"/>
    <w:basedOn w:val="Normal"/>
    <w:link w:val="SidhuvudChar"/>
    <w:rsid w:val="0013581A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Sidnummer">
    <w:name w:val="page number"/>
    <w:basedOn w:val="Standardstycketeckensnitt"/>
    <w:rsid w:val="0013581A"/>
  </w:style>
  <w:style w:type="paragraph" w:styleId="Liststycke">
    <w:name w:val="List Paragraph"/>
    <w:basedOn w:val="Normal"/>
    <w:uiPriority w:val="34"/>
    <w:qFormat/>
    <w:rsid w:val="0013581A"/>
    <w:pPr>
      <w:ind w:left="720"/>
      <w:contextualSpacing/>
    </w:pPr>
  </w:style>
  <w:style w:type="paragraph" w:styleId="Sidfot">
    <w:name w:val="footer"/>
    <w:basedOn w:val="Normal"/>
    <w:link w:val="SidfotChar"/>
    <w:uiPriority w:val="99"/>
    <w:unhideWhenUsed/>
    <w:rsid w:val="0013581A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A06F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A06F9"/>
    <w:rPr>
      <w:rFonts w:ascii="Tahoma" w:eastAsia="Times New Roman" w:hAnsi="Tahoma" w:cs="Tahoma"/>
      <w:sz w:val="16"/>
      <w:szCs w:val="16"/>
      <w:lang w:eastAsia="sv-SE"/>
    </w:rPr>
  </w:style>
  <w:style w:type="character" w:styleId="Hyperlnk">
    <w:name w:val="Hyperlink"/>
    <w:basedOn w:val="Standardstycketeckensnitt"/>
    <w:uiPriority w:val="99"/>
    <w:unhideWhenUsed/>
    <w:rsid w:val="003F3AF7"/>
    <w:rPr>
      <w:color w:val="0000FF" w:themeColor="hyperlink"/>
      <w:u w:val="single"/>
    </w:rPr>
  </w:style>
  <w:style w:type="character" w:customStyle="1" w:styleId="UnresolvedMention">
    <w:name w:val="Unresolved Mention"/>
    <w:basedOn w:val="Standardstycketeckensnitt"/>
    <w:uiPriority w:val="99"/>
    <w:semiHidden/>
    <w:unhideWhenUsed/>
    <w:rsid w:val="003F3AF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11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ter\Documents\SDF\Dagordning%20och%20Protoko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Dagordning och Protokoll</Template>
  <TotalTime>2</TotalTime>
  <Pages>3</Pages>
  <Words>760</Words>
  <Characters>4028</Characters>
  <Application>Microsoft Office Word</Application>
  <DocSecurity>8</DocSecurity>
  <Lines>33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Försvarsmakten</Company>
  <LinksUpToDate>false</LinksUpToDate>
  <CharactersWithSpaces>4779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Ljungqvist</dc:creator>
  <cp:lastModifiedBy>Michael Bornholm</cp:lastModifiedBy>
  <cp:revision>3</cp:revision>
  <cp:lastPrinted>2013-05-29T13:56:00Z</cp:lastPrinted>
  <dcterms:created xsi:type="dcterms:W3CDTF">2019-02-13T09:13:00Z</dcterms:created>
  <dcterms:modified xsi:type="dcterms:W3CDTF">2019-02-13T09:16:00Z</dcterms:modified>
</cp:coreProperties>
</file>