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DAAC7" w14:textId="77777777" w:rsidR="00AF66D7" w:rsidRDefault="00AF66D7" w:rsidP="00AF66D7">
      <w:pPr>
        <w:jc w:val="center"/>
      </w:pPr>
    </w:p>
    <w:p w14:paraId="728D91A5" w14:textId="77777777" w:rsidR="00AF66D7" w:rsidRDefault="00AF66D7" w:rsidP="00AF66D7">
      <w:pPr>
        <w:jc w:val="center"/>
      </w:pPr>
      <w:r>
        <w:rPr>
          <w:noProof/>
          <w:lang w:eastAsia="sv-SE"/>
        </w:rPr>
        <w:drawing>
          <wp:inline distT="0" distB="0" distL="0" distR="0" wp14:anchorId="17DE3C99" wp14:editId="43C76D0F">
            <wp:extent cx="5505450" cy="876300"/>
            <wp:effectExtent l="0" t="0" r="0" b="0"/>
            <wp:docPr id="1" name="Bildobjekt 1" descr="logga_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logga_wor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962B9" w14:textId="77777777" w:rsidR="00AF66D7" w:rsidRDefault="00AF66D7" w:rsidP="00AF66D7"/>
    <w:p w14:paraId="34ED2FBF" w14:textId="77777777" w:rsidR="00AF66D7" w:rsidRDefault="00AF66D7" w:rsidP="00AF66D7">
      <w:pPr>
        <w:jc w:val="center"/>
        <w:rPr>
          <w:rFonts w:ascii="Cambria" w:hAnsi="Cambria"/>
          <w:b/>
          <w:sz w:val="48"/>
          <w:szCs w:val="48"/>
        </w:rPr>
      </w:pPr>
    </w:p>
    <w:p w14:paraId="0A4D7261" w14:textId="77777777" w:rsidR="00AF66D7" w:rsidRPr="00E50134" w:rsidRDefault="00AF66D7" w:rsidP="00AF66D7">
      <w:pPr>
        <w:jc w:val="center"/>
        <w:rPr>
          <w:rFonts w:ascii="Cambria" w:hAnsi="Cambria"/>
          <w:b/>
          <w:sz w:val="48"/>
          <w:szCs w:val="48"/>
        </w:rPr>
      </w:pPr>
      <w:r w:rsidRPr="00E50134">
        <w:rPr>
          <w:rFonts w:ascii="Cambria" w:hAnsi="Cambria"/>
          <w:b/>
          <w:sz w:val="48"/>
          <w:szCs w:val="48"/>
        </w:rPr>
        <w:t>Upsala Petanque Club</w:t>
      </w:r>
    </w:p>
    <w:p w14:paraId="5829AB5C" w14:textId="77777777" w:rsidR="00AF66D7" w:rsidRPr="00A809DA" w:rsidRDefault="00AF66D7" w:rsidP="00AF66D7">
      <w:pPr>
        <w:jc w:val="center"/>
      </w:pPr>
      <w:r w:rsidRPr="00A809DA">
        <w:t xml:space="preserve">inbjuder till </w:t>
      </w:r>
    </w:p>
    <w:p w14:paraId="519FC422" w14:textId="77777777" w:rsidR="00AF66D7" w:rsidRPr="00833EC1" w:rsidRDefault="00AF66D7" w:rsidP="00AF66D7">
      <w:pPr>
        <w:jc w:val="center"/>
        <w:rPr>
          <w:b/>
          <w:color w:val="FF3300"/>
          <w:sz w:val="48"/>
          <w:szCs w:val="48"/>
        </w:rPr>
      </w:pPr>
      <w:r w:rsidRPr="00E50134">
        <w:rPr>
          <w:b/>
          <w:color w:val="FF3300"/>
          <w:sz w:val="48"/>
          <w:szCs w:val="48"/>
        </w:rPr>
        <w:t>UPS Höst-Cup</w:t>
      </w:r>
    </w:p>
    <w:p w14:paraId="793432C6" w14:textId="2DB53451" w:rsidR="00AF66D7" w:rsidRPr="00A809DA" w:rsidRDefault="00AF66D7" w:rsidP="00AF66D7">
      <w:pPr>
        <w:pStyle w:val="Ingetavstnd"/>
        <w:jc w:val="center"/>
        <w:rPr>
          <w:b/>
          <w:sz w:val="40"/>
          <w:szCs w:val="40"/>
        </w:rPr>
      </w:pPr>
      <w:r w:rsidRPr="00A809DA">
        <w:rPr>
          <w:b/>
          <w:sz w:val="40"/>
          <w:szCs w:val="40"/>
        </w:rPr>
        <w:t xml:space="preserve">Lördag den </w:t>
      </w:r>
      <w:r>
        <w:rPr>
          <w:b/>
          <w:sz w:val="40"/>
          <w:szCs w:val="40"/>
        </w:rPr>
        <w:t>3</w:t>
      </w:r>
      <w:r w:rsidRPr="00A809DA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oktober 202</w:t>
      </w:r>
      <w:r>
        <w:rPr>
          <w:b/>
          <w:sz w:val="40"/>
          <w:szCs w:val="40"/>
        </w:rPr>
        <w:t>6</w:t>
      </w:r>
      <w:r w:rsidRPr="00A809DA">
        <w:rPr>
          <w:b/>
          <w:sz w:val="40"/>
          <w:szCs w:val="40"/>
        </w:rPr>
        <w:t xml:space="preserve">: </w:t>
      </w:r>
      <w:r>
        <w:rPr>
          <w:b/>
          <w:sz w:val="40"/>
          <w:szCs w:val="40"/>
        </w:rPr>
        <w:t>Öppen klass</w:t>
      </w:r>
      <w:r w:rsidRPr="00A809DA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dubbel</w:t>
      </w:r>
    </w:p>
    <w:p w14:paraId="628CE1BE" w14:textId="1BAE2A0E" w:rsidR="00AF66D7" w:rsidRDefault="00AF66D7" w:rsidP="00AF66D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Pr="00A809DA">
        <w:rPr>
          <w:b/>
          <w:sz w:val="40"/>
          <w:szCs w:val="40"/>
        </w:rPr>
        <w:t xml:space="preserve">Söndag den </w:t>
      </w:r>
      <w:r>
        <w:rPr>
          <w:b/>
          <w:sz w:val="40"/>
          <w:szCs w:val="40"/>
        </w:rPr>
        <w:t>4</w:t>
      </w:r>
      <w:r w:rsidRPr="00A809DA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oktober 202</w:t>
      </w:r>
      <w:r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>:</w:t>
      </w:r>
      <w:r w:rsidRPr="00A809DA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V65</w:t>
      </w:r>
      <w:r w:rsidRPr="00A809DA">
        <w:rPr>
          <w:b/>
          <w:sz w:val="40"/>
          <w:szCs w:val="40"/>
        </w:rPr>
        <w:t xml:space="preserve"> Dubbel</w:t>
      </w:r>
    </w:p>
    <w:p w14:paraId="51BD3421" w14:textId="77777777" w:rsidR="00AF66D7" w:rsidRDefault="00AF66D7" w:rsidP="00AF66D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Tävlingen ingår i Svea </w:t>
      </w:r>
      <w:proofErr w:type="spellStart"/>
      <w:r>
        <w:rPr>
          <w:b/>
          <w:sz w:val="40"/>
          <w:szCs w:val="40"/>
        </w:rPr>
        <w:t>Champ</w:t>
      </w:r>
      <w:proofErr w:type="spellEnd"/>
    </w:p>
    <w:p w14:paraId="6285A45D" w14:textId="77777777" w:rsidR="00AF66D7" w:rsidRDefault="00AF66D7" w:rsidP="00AF66D7">
      <w:pPr>
        <w:jc w:val="center"/>
      </w:pPr>
    </w:p>
    <w:p w14:paraId="3BFF5D7A" w14:textId="77777777" w:rsidR="00AF66D7" w:rsidRPr="00A809DA" w:rsidRDefault="00AF66D7" w:rsidP="00AF66D7">
      <w:pPr>
        <w:pStyle w:val="Ingetavstnd"/>
        <w:rPr>
          <w:sz w:val="28"/>
          <w:szCs w:val="28"/>
        </w:rPr>
      </w:pPr>
      <w:r w:rsidRPr="00A809DA">
        <w:rPr>
          <w:sz w:val="28"/>
          <w:szCs w:val="28"/>
        </w:rPr>
        <w:t>Tävlingsform</w:t>
      </w:r>
      <w:r w:rsidRPr="00A809DA">
        <w:rPr>
          <w:b/>
          <w:sz w:val="28"/>
          <w:szCs w:val="28"/>
        </w:rPr>
        <w:t xml:space="preserve">: </w:t>
      </w:r>
      <w:r w:rsidRPr="00A809DA">
        <w:rPr>
          <w:sz w:val="28"/>
          <w:szCs w:val="28"/>
        </w:rPr>
        <w:t xml:space="preserve"> </w:t>
      </w:r>
      <w:proofErr w:type="spellStart"/>
      <w:r w:rsidRPr="00A809DA">
        <w:rPr>
          <w:sz w:val="28"/>
          <w:szCs w:val="28"/>
        </w:rPr>
        <w:t>Monrad</w:t>
      </w:r>
      <w:proofErr w:type="spellEnd"/>
      <w:r w:rsidRPr="00A809DA">
        <w:rPr>
          <w:sz w:val="28"/>
          <w:szCs w:val="28"/>
        </w:rPr>
        <w:t xml:space="preserve"> 4 omgångar + A och B-slutspel</w:t>
      </w:r>
    </w:p>
    <w:p w14:paraId="4EB1D50E" w14:textId="77777777" w:rsidR="00AF66D7" w:rsidRPr="00833EC1" w:rsidRDefault="00AF66D7" w:rsidP="00AF66D7">
      <w:pPr>
        <w:jc w:val="center"/>
        <w:rPr>
          <w:sz w:val="24"/>
          <w:szCs w:val="24"/>
        </w:rPr>
      </w:pPr>
    </w:p>
    <w:p w14:paraId="17475BB8" w14:textId="77777777" w:rsidR="00AF66D7" w:rsidRDefault="00AF66D7" w:rsidP="00AF66D7">
      <w:r>
        <w:t>Plats:</w:t>
      </w:r>
      <w:r>
        <w:tab/>
        <w:t>Uppsala Boulehall, Fyrislundsgatan 68, 75450 Uppsala Se karta!</w:t>
      </w:r>
    </w:p>
    <w:p w14:paraId="27966F52" w14:textId="77777777" w:rsidR="00AF66D7" w:rsidRPr="00833EC1" w:rsidRDefault="00AF66D7" w:rsidP="00AF66D7">
      <w:pPr>
        <w:rPr>
          <w:sz w:val="24"/>
          <w:szCs w:val="24"/>
        </w:rPr>
      </w:pPr>
    </w:p>
    <w:p w14:paraId="51396F96" w14:textId="77777777" w:rsidR="00AF66D7" w:rsidRDefault="00AF66D7" w:rsidP="00AF66D7">
      <w:r>
        <w:t>Tid:</w:t>
      </w:r>
      <w:r>
        <w:tab/>
        <w:t>Anmälan om närvaro senast kl. 9.00</w:t>
      </w:r>
    </w:p>
    <w:p w14:paraId="237A9C52" w14:textId="77777777" w:rsidR="00AF66D7" w:rsidRDefault="00AF66D7" w:rsidP="00AF66D7">
      <w:pPr>
        <w:ind w:firstLine="1304"/>
      </w:pPr>
      <w:r>
        <w:t>Samling kl. 9.15 med spelstart kl. 9.30.</w:t>
      </w:r>
    </w:p>
    <w:p w14:paraId="31CBAC90" w14:textId="77777777" w:rsidR="00AF66D7" w:rsidRDefault="00AF66D7" w:rsidP="00AF66D7">
      <w:r>
        <w:tab/>
        <w:t>Sekretariatet är öppet från kl.8.30.</w:t>
      </w:r>
    </w:p>
    <w:p w14:paraId="6DA7E1AF" w14:textId="77777777" w:rsidR="00AF66D7" w:rsidRPr="00833EC1" w:rsidRDefault="00AF66D7" w:rsidP="00AF66D7">
      <w:pPr>
        <w:rPr>
          <w:sz w:val="24"/>
          <w:szCs w:val="24"/>
        </w:rPr>
      </w:pPr>
    </w:p>
    <w:p w14:paraId="5C89DA74" w14:textId="77777777" w:rsidR="00AF66D7" w:rsidRDefault="00AF66D7" w:rsidP="00AF66D7">
      <w:r>
        <w:t xml:space="preserve">Parkering:  Utanför hallen finns en parkering. Där får man parkera gratis hela dagen om man       </w:t>
      </w:r>
    </w:p>
    <w:p w14:paraId="2F8E72ED" w14:textId="77777777" w:rsidR="00AF66D7" w:rsidRDefault="00AF66D7" w:rsidP="00AF66D7">
      <w:r>
        <w:t xml:space="preserve">                    hämtar ett parkeringstillstånd i sekretariatet och lägger det väl synligt i bilen.</w:t>
      </w:r>
    </w:p>
    <w:p w14:paraId="06DBBF53" w14:textId="77777777" w:rsidR="00AF66D7" w:rsidRDefault="00AF66D7" w:rsidP="00AF66D7"/>
    <w:p w14:paraId="374782BC" w14:textId="77777777" w:rsidR="00AF66D7" w:rsidRDefault="00AF66D7" w:rsidP="00AF66D7">
      <w:r>
        <w:t xml:space="preserve"> Kod:           Tryck in koden 1234 för att komma in i hallen</w:t>
      </w:r>
      <w:r>
        <w:tab/>
      </w:r>
    </w:p>
    <w:p w14:paraId="4D6F26E2" w14:textId="77777777" w:rsidR="00AF66D7" w:rsidRPr="00833EC1" w:rsidRDefault="00AF66D7" w:rsidP="00AF66D7">
      <w:pPr>
        <w:rPr>
          <w:sz w:val="24"/>
          <w:szCs w:val="24"/>
        </w:rPr>
      </w:pPr>
    </w:p>
    <w:p w14:paraId="3C339BF8" w14:textId="77777777" w:rsidR="00AF66D7" w:rsidRDefault="00AF66D7" w:rsidP="00AF66D7">
      <w:pPr>
        <w:ind w:left="1304" w:hanging="1304"/>
      </w:pPr>
      <w:r>
        <w:t>Cafeteria:</w:t>
      </w:r>
      <w:r>
        <w:tab/>
        <w:t>finns i hallen med kaffe, te, annan dryck, varma och kalla smörgåsar, varm korv, hamburgare m.m.</w:t>
      </w:r>
    </w:p>
    <w:p w14:paraId="22F35A34" w14:textId="77777777" w:rsidR="00AF66D7" w:rsidRPr="00833EC1" w:rsidRDefault="00AF66D7" w:rsidP="00AF66D7">
      <w:pPr>
        <w:ind w:left="1304" w:hanging="1304"/>
        <w:rPr>
          <w:sz w:val="24"/>
          <w:szCs w:val="24"/>
        </w:rPr>
      </w:pPr>
    </w:p>
    <w:p w14:paraId="6CD83FF3" w14:textId="2104BD13" w:rsidR="00AF66D7" w:rsidRDefault="00AF66D7" w:rsidP="00AF66D7">
      <w:pPr>
        <w:ind w:left="1304" w:hanging="1304"/>
      </w:pPr>
      <w:r>
        <w:t xml:space="preserve">Anmälan:   På </w:t>
      </w:r>
      <w:proofErr w:type="spellStart"/>
      <w:r>
        <w:t>sbfonline</w:t>
      </w:r>
      <w:proofErr w:type="spellEnd"/>
      <w:r>
        <w:t xml:space="preserve"> senast </w:t>
      </w:r>
      <w:r w:rsidR="0046709C">
        <w:t>onsdag</w:t>
      </w:r>
      <w:r>
        <w:t xml:space="preserve"> </w:t>
      </w:r>
      <w:r w:rsidR="0046709C">
        <w:t>den 30 september</w:t>
      </w:r>
    </w:p>
    <w:p w14:paraId="3F1A3CEC" w14:textId="77777777" w:rsidR="00AF66D7" w:rsidRDefault="00AF66D7" w:rsidP="00AF66D7">
      <w:pPr>
        <w:ind w:left="1304" w:hanging="1304"/>
      </w:pPr>
      <w:r>
        <w:tab/>
        <w:t>Anmälningsavgift: 160 kr/pers.</w:t>
      </w:r>
    </w:p>
    <w:p w14:paraId="6C9FF615" w14:textId="77777777" w:rsidR="00AF66D7" w:rsidRDefault="00AF66D7" w:rsidP="00AF66D7">
      <w:pPr>
        <w:ind w:left="1304" w:hanging="1304"/>
      </w:pPr>
      <w:r>
        <w:tab/>
        <w:t>OBS! Avanmälan senast dagen innan. Annars debiteras föreningen startavgiften!</w:t>
      </w:r>
    </w:p>
    <w:p w14:paraId="4FB0875A" w14:textId="77777777" w:rsidR="00AF66D7" w:rsidRPr="00833EC1" w:rsidRDefault="00AF66D7" w:rsidP="00AF66D7">
      <w:pPr>
        <w:rPr>
          <w:sz w:val="24"/>
          <w:szCs w:val="24"/>
        </w:rPr>
      </w:pPr>
    </w:p>
    <w:p w14:paraId="42456E1F" w14:textId="77777777" w:rsidR="00AF66D7" w:rsidRDefault="00AF66D7" w:rsidP="00AF66D7">
      <w:pPr>
        <w:rPr>
          <w:rFonts w:eastAsia="Times New Roman"/>
          <w:lang w:eastAsia="sv-SE"/>
        </w:rPr>
      </w:pPr>
      <w:r>
        <w:t>Frågor:</w:t>
      </w:r>
      <w:r>
        <w:rPr>
          <w:rFonts w:eastAsia="Times New Roman"/>
          <w:lang w:eastAsia="sv-SE"/>
        </w:rPr>
        <w:tab/>
        <w:t>Frågor angående arrangemanget besvaras av:</w:t>
      </w:r>
    </w:p>
    <w:p w14:paraId="7C9E80B6" w14:textId="77777777" w:rsidR="00AF66D7" w:rsidRDefault="00AF66D7" w:rsidP="00AF66D7">
      <w:pPr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ab/>
        <w:t>Inga Stenbrink</w:t>
      </w:r>
    </w:p>
    <w:p w14:paraId="67BCC412" w14:textId="77777777" w:rsidR="00AF66D7" w:rsidRDefault="00AF66D7" w:rsidP="00AF66D7">
      <w:r>
        <w:rPr>
          <w:rFonts w:eastAsia="Times New Roman"/>
          <w:lang w:eastAsia="sv-SE"/>
        </w:rPr>
        <w:tab/>
      </w:r>
      <w:hyperlink r:id="rId5" w:history="1">
        <w:r w:rsidRPr="00FB4506">
          <w:rPr>
            <w:rStyle w:val="Hyperlnk"/>
          </w:rPr>
          <w:t>Inga.stenbrink39@gmail.com</w:t>
        </w:r>
      </w:hyperlink>
    </w:p>
    <w:p w14:paraId="4FBACD6A" w14:textId="77777777" w:rsidR="00AF66D7" w:rsidRPr="008D50A4" w:rsidRDefault="00AF66D7" w:rsidP="00AF66D7">
      <w:pPr>
        <w:rPr>
          <w:rFonts w:eastAsia="Times New Roman"/>
          <w:color w:val="1F497D"/>
          <w:sz w:val="22"/>
          <w:szCs w:val="22"/>
          <w:lang w:eastAsia="sv-SE"/>
        </w:rPr>
      </w:pPr>
      <w:r>
        <w:rPr>
          <w:rFonts w:eastAsia="Times New Roman"/>
          <w:lang w:eastAsia="sv-SE"/>
        </w:rPr>
        <w:tab/>
        <w:t>Tel. 0732 466 956</w:t>
      </w:r>
    </w:p>
    <w:p w14:paraId="4C674468" w14:textId="77777777" w:rsidR="00AF66D7" w:rsidRPr="008756A8" w:rsidRDefault="00AF66D7" w:rsidP="00AF66D7">
      <w:pPr>
        <w:rPr>
          <w:sz w:val="24"/>
          <w:szCs w:val="24"/>
        </w:rPr>
      </w:pPr>
    </w:p>
    <w:p w14:paraId="30B82F03" w14:textId="77777777" w:rsidR="00AF66D7" w:rsidRPr="009342EF" w:rsidRDefault="00AF66D7" w:rsidP="00AF66D7">
      <w:pPr>
        <w:jc w:val="center"/>
        <w:rPr>
          <w:sz w:val="40"/>
          <w:szCs w:val="40"/>
        </w:rPr>
      </w:pPr>
      <w:r>
        <w:rPr>
          <w:sz w:val="40"/>
          <w:szCs w:val="40"/>
        </w:rPr>
        <w:t>Varmt v</w:t>
      </w:r>
      <w:r w:rsidRPr="00AD1FC2">
        <w:rPr>
          <w:sz w:val="40"/>
          <w:szCs w:val="40"/>
        </w:rPr>
        <w:t>älkomna!</w:t>
      </w:r>
    </w:p>
    <w:p w14:paraId="24F048C7" w14:textId="77777777" w:rsidR="00AF66D7" w:rsidRDefault="00AF66D7" w:rsidP="00AF66D7"/>
    <w:p w14:paraId="3124C718" w14:textId="77777777" w:rsidR="00AF66D7" w:rsidRDefault="00AF66D7" w:rsidP="00AF66D7"/>
    <w:p w14:paraId="6AF6C486" w14:textId="77777777" w:rsidR="00AF66D7" w:rsidRDefault="00AF66D7" w:rsidP="00AF66D7"/>
    <w:p w14:paraId="64E648CD" w14:textId="77777777" w:rsidR="0005656F" w:rsidRDefault="0005656F" w:rsidP="001474E9"/>
    <w:sectPr w:rsidR="0005656F" w:rsidSect="00AF66D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D7"/>
    <w:rsid w:val="0005656F"/>
    <w:rsid w:val="001474E9"/>
    <w:rsid w:val="0025275D"/>
    <w:rsid w:val="002D7453"/>
    <w:rsid w:val="00306531"/>
    <w:rsid w:val="0046709C"/>
    <w:rsid w:val="00AF66D7"/>
    <w:rsid w:val="00B9008E"/>
    <w:rsid w:val="00C643CD"/>
    <w:rsid w:val="00D30F9E"/>
    <w:rsid w:val="00EC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0A704"/>
  <w15:chartTrackingRefBased/>
  <w15:docId w15:val="{E2971D5A-4BA5-49C9-9336-D89E807A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D7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47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7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7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0F4761" w:themeColor="accent1" w:themeShade="BF"/>
      <w:kern w:val="2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7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0F4761" w:themeColor="accent1" w:themeShade="BF"/>
      <w:kern w:val="2"/>
      <w:szCs w:val="2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7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0F4761" w:themeColor="accent1" w:themeShade="BF"/>
      <w:kern w:val="2"/>
      <w:szCs w:val="2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7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kern w:val="2"/>
      <w:szCs w:val="2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7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kern w:val="2"/>
      <w:szCs w:val="2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7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kern w:val="2"/>
      <w:szCs w:val="2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7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kern w:val="2"/>
      <w:szCs w:val="2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7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7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7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74E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74E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74E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74E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74E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74E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74E9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14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7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kern w:val="2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7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7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1474E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7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/>
      <w:kern w:val="2"/>
      <w:szCs w:val="2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1474E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7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74E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74E9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AF66D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nk">
    <w:name w:val="Hyperlink"/>
    <w:uiPriority w:val="99"/>
    <w:unhideWhenUsed/>
    <w:rsid w:val="00AF6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ga.stenbrink39@gmail.com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cuments\Anpassade%20Office-mallar\Dok14%20punkter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Dok14 punkter</Template>
  <TotalTime>17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2026-08-31T09:25:00Z</dcterms:created>
  <dcterms:modified xsi:type="dcterms:W3CDTF">2026-08-31T09:42:00Z</dcterms:modified>
</cp:coreProperties>
</file>