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1D1DB2" w14:textId="0EB88513" w:rsidR="00A46AE1" w:rsidRPr="00A46AE1" w:rsidRDefault="00A43BE3" w:rsidP="00A46AE1">
      <w:pPr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i/>
          <w:noProof/>
          <w:sz w:val="28"/>
          <w:szCs w:val="28"/>
          <w:u w:val="single"/>
        </w:rPr>
        <w:drawing>
          <wp:anchor distT="0" distB="0" distL="0" distR="0" simplePos="0" relativeHeight="251659776" behindDoc="0" locked="0" layoutInCell="1" allowOverlap="0" wp14:anchorId="69AE05E9" wp14:editId="32BF22B1">
            <wp:simplePos x="0" y="0"/>
            <wp:positionH relativeFrom="column">
              <wp:posOffset>-480695</wp:posOffset>
            </wp:positionH>
            <wp:positionV relativeFrom="line">
              <wp:posOffset>-547370</wp:posOffset>
            </wp:positionV>
            <wp:extent cx="1476375" cy="1260475"/>
            <wp:effectExtent l="0" t="0" r="9525" b="0"/>
            <wp:wrapSquare wrapText="bothSides"/>
            <wp:docPr id="2" name="Bild 2" descr="Huvu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uvu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26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74AD">
        <w:rPr>
          <w:rFonts w:ascii="Verdana" w:hAnsi="Verdan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E1C22E6" wp14:editId="5873B32F">
                <wp:simplePos x="0" y="0"/>
                <wp:positionH relativeFrom="column">
                  <wp:posOffset>5234305</wp:posOffset>
                </wp:positionH>
                <wp:positionV relativeFrom="paragraph">
                  <wp:posOffset>-652145</wp:posOffset>
                </wp:positionV>
                <wp:extent cx="1152525" cy="238125"/>
                <wp:effectExtent l="5080" t="5080" r="13970" b="1397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9611A9" w14:textId="77777777" w:rsidR="00A83DAE" w:rsidRPr="006417ED" w:rsidRDefault="00A83DAE" w:rsidP="006417E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1C22E6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412.15pt;margin-top:-51.35pt;width:90.75pt;height:18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" strokecolor="white">
                <v:textbox>
                  <w:txbxContent>
                    <w:p w14:paraId="459611A9" w14:textId="77777777" w:rsidR="00A83DAE" w:rsidRPr="006417ED" w:rsidRDefault="00A83DAE" w:rsidP="006417ED"/>
                  </w:txbxContent>
                </v:textbox>
              </v:shape>
            </w:pict>
          </mc:Fallback>
        </mc:AlternateContent>
      </w:r>
      <w:r w:rsidR="00A46AE1">
        <w:rPr>
          <w:rFonts w:ascii="Verdana" w:hAnsi="Verdana"/>
          <w:sz w:val="16"/>
          <w:szCs w:val="16"/>
        </w:rPr>
        <w:tab/>
      </w:r>
      <w:r w:rsidR="00A46AE1">
        <w:rPr>
          <w:rFonts w:ascii="Verdana" w:hAnsi="Verdana"/>
          <w:sz w:val="16"/>
          <w:szCs w:val="16"/>
        </w:rPr>
        <w:tab/>
      </w:r>
      <w:r w:rsidR="00A46AE1">
        <w:rPr>
          <w:rFonts w:ascii="Verdana" w:hAnsi="Verdana"/>
          <w:sz w:val="16"/>
          <w:szCs w:val="16"/>
        </w:rPr>
        <w:tab/>
      </w:r>
      <w:r w:rsidR="00A46AE1">
        <w:rPr>
          <w:rFonts w:ascii="Verdana" w:hAnsi="Verdana"/>
          <w:sz w:val="16"/>
          <w:szCs w:val="16"/>
        </w:rPr>
        <w:tab/>
      </w:r>
      <w:r w:rsidR="00A46AE1">
        <w:rPr>
          <w:rFonts w:ascii="Verdana" w:hAnsi="Verdana"/>
          <w:sz w:val="16"/>
          <w:szCs w:val="16"/>
        </w:rPr>
        <w:tab/>
      </w:r>
    </w:p>
    <w:p w14:paraId="63E38633" w14:textId="23C1C9BC" w:rsidR="00A43BE3" w:rsidRPr="00A43BE3" w:rsidRDefault="003E0A08" w:rsidP="00A43BE3">
      <w:pPr>
        <w:rPr>
          <w:rFonts w:ascii="Verdana" w:hAnsi="Verdana"/>
          <w:i/>
          <w:sz w:val="52"/>
          <w:szCs w:val="52"/>
        </w:rPr>
      </w:pPr>
      <w:r w:rsidRPr="00A43BE3">
        <w:rPr>
          <w:rFonts w:ascii="Verdana" w:hAnsi="Verdana"/>
          <w:i/>
          <w:sz w:val="52"/>
          <w:szCs w:val="52"/>
        </w:rPr>
        <w:t>Verksamhetsberättelse</w:t>
      </w:r>
      <w:r w:rsidR="00A83DAE">
        <w:rPr>
          <w:rFonts w:ascii="Verdana" w:hAnsi="Verdana"/>
          <w:i/>
          <w:sz w:val="52"/>
          <w:szCs w:val="52"/>
        </w:rPr>
        <w:t xml:space="preserve"> 2023</w:t>
      </w:r>
    </w:p>
    <w:p w14:paraId="25375E74" w14:textId="4555FC30" w:rsidR="003E0A08" w:rsidRDefault="003E0A08">
      <w:pPr>
        <w:rPr>
          <w:rFonts w:ascii="Verdana" w:hAnsi="Verdana"/>
          <w:i/>
          <w:sz w:val="28"/>
          <w:szCs w:val="28"/>
          <w:u w:val="single"/>
        </w:rPr>
      </w:pPr>
    </w:p>
    <w:p w14:paraId="582F3E50" w14:textId="77777777" w:rsidR="003E0A08" w:rsidRDefault="003E0A08">
      <w:pPr>
        <w:rPr>
          <w:rFonts w:ascii="Verdana" w:hAnsi="Verdana"/>
          <w:i/>
          <w:sz w:val="28"/>
          <w:szCs w:val="28"/>
          <w:u w:val="single"/>
        </w:rPr>
      </w:pPr>
    </w:p>
    <w:p w14:paraId="71983CDA" w14:textId="6AD28E96" w:rsidR="002E725F" w:rsidRDefault="00045110" w:rsidP="00A43BE3">
      <w:pPr>
        <w:rPr>
          <w:rFonts w:ascii="Verdana" w:hAnsi="Verdana"/>
          <w:i/>
          <w:sz w:val="28"/>
          <w:szCs w:val="28"/>
          <w:u w:val="single"/>
        </w:rPr>
      </w:pPr>
      <w:r>
        <w:rPr>
          <w:rFonts w:ascii="Verdana" w:hAnsi="Verdana"/>
          <w:i/>
          <w:sz w:val="28"/>
          <w:szCs w:val="28"/>
          <w:u w:val="single"/>
        </w:rPr>
        <w:t>20</w:t>
      </w:r>
      <w:r w:rsidR="00A83DAE">
        <w:rPr>
          <w:rFonts w:ascii="Verdana" w:hAnsi="Verdana"/>
          <w:i/>
          <w:sz w:val="28"/>
          <w:szCs w:val="28"/>
          <w:u w:val="single"/>
        </w:rPr>
        <w:t>23</w:t>
      </w:r>
      <w:r w:rsidR="002E725F">
        <w:rPr>
          <w:rFonts w:ascii="Verdana" w:hAnsi="Verdana"/>
          <w:i/>
          <w:sz w:val="28"/>
          <w:szCs w:val="28"/>
          <w:u w:val="single"/>
        </w:rPr>
        <w:t xml:space="preserve"> år</w:t>
      </w:r>
      <w:r w:rsidR="00321E5D">
        <w:rPr>
          <w:rFonts w:ascii="Verdana" w:hAnsi="Verdana"/>
          <w:i/>
          <w:sz w:val="28"/>
          <w:szCs w:val="28"/>
          <w:u w:val="single"/>
        </w:rPr>
        <w:t>s</w:t>
      </w:r>
      <w:r w:rsidR="002E725F">
        <w:rPr>
          <w:rFonts w:ascii="Verdana" w:hAnsi="Verdana"/>
          <w:i/>
          <w:sz w:val="28"/>
          <w:szCs w:val="28"/>
          <w:u w:val="single"/>
        </w:rPr>
        <w:t xml:space="preserve"> styrelse</w:t>
      </w:r>
    </w:p>
    <w:p w14:paraId="17DA78FB" w14:textId="77777777" w:rsidR="002E725F" w:rsidRDefault="002E725F" w:rsidP="00AF15CC">
      <w:pPr>
        <w:rPr>
          <w:rFonts w:ascii="Verdana" w:hAnsi="Verdana"/>
          <w:i/>
          <w:sz w:val="28"/>
          <w:szCs w:val="28"/>
          <w:u w:val="single"/>
        </w:rPr>
      </w:pPr>
    </w:p>
    <w:p w14:paraId="335FF7A5" w14:textId="77777777" w:rsidR="002E725F" w:rsidRDefault="002E725F" w:rsidP="002E72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Ordförande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597061">
        <w:rPr>
          <w:rFonts w:ascii="Verdana" w:hAnsi="Verdana"/>
          <w:sz w:val="20"/>
          <w:szCs w:val="20"/>
        </w:rPr>
        <w:t>Ann-Cathrin Lööf</w:t>
      </w:r>
    </w:p>
    <w:p w14:paraId="03AC5335" w14:textId="707620F2" w:rsidR="002E725F" w:rsidRDefault="002E725F" w:rsidP="002E72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Vice ordförande</w:t>
      </w:r>
      <w:r>
        <w:rPr>
          <w:rFonts w:ascii="Verdana" w:hAnsi="Verdana"/>
          <w:sz w:val="20"/>
          <w:szCs w:val="20"/>
        </w:rPr>
        <w:tab/>
      </w:r>
      <w:r w:rsidR="00D70C77">
        <w:rPr>
          <w:rFonts w:ascii="Verdana" w:hAnsi="Verdana"/>
          <w:sz w:val="20"/>
          <w:szCs w:val="20"/>
        </w:rPr>
        <w:t>Carina San</w:t>
      </w:r>
      <w:r w:rsidR="00A43BE3">
        <w:rPr>
          <w:rFonts w:ascii="Verdana" w:hAnsi="Verdana"/>
          <w:sz w:val="20"/>
          <w:szCs w:val="20"/>
        </w:rPr>
        <w:t>d</w:t>
      </w:r>
      <w:r w:rsidR="00D70C77">
        <w:rPr>
          <w:rFonts w:ascii="Verdana" w:hAnsi="Verdana"/>
          <w:sz w:val="20"/>
          <w:szCs w:val="20"/>
        </w:rPr>
        <w:t>berg</w:t>
      </w:r>
    </w:p>
    <w:p w14:paraId="0500B8B4" w14:textId="1B039FA4" w:rsidR="002E725F" w:rsidRDefault="002E725F" w:rsidP="002E72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Kassör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735D89">
        <w:rPr>
          <w:rFonts w:ascii="Verdana" w:hAnsi="Verdana"/>
          <w:sz w:val="20"/>
          <w:szCs w:val="20"/>
        </w:rPr>
        <w:t>Kristina Österberg</w:t>
      </w:r>
    </w:p>
    <w:p w14:paraId="07BA7775" w14:textId="08653F7A" w:rsidR="002E725F" w:rsidRDefault="002E725F" w:rsidP="002E72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Sekreterare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A43BE3">
        <w:rPr>
          <w:rFonts w:ascii="Verdana" w:hAnsi="Verdana"/>
          <w:sz w:val="20"/>
          <w:szCs w:val="20"/>
        </w:rPr>
        <w:t>Bengt Carlsson</w:t>
      </w:r>
    </w:p>
    <w:p w14:paraId="17858179" w14:textId="4589A774" w:rsidR="002E725F" w:rsidRDefault="002E725F" w:rsidP="002E72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Ledamot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sz w:val="20"/>
          <w:szCs w:val="20"/>
        </w:rPr>
        <w:t>Christer Lindkvist</w:t>
      </w:r>
    </w:p>
    <w:p w14:paraId="513D2FA4" w14:textId="44FEF91A" w:rsidR="00045110" w:rsidRPr="00A43BE3" w:rsidRDefault="00597061" w:rsidP="00D70C77">
      <w:pPr>
        <w:rPr>
          <w:rFonts w:ascii="Verdana" w:hAnsi="Verdana"/>
          <w:iCs/>
          <w:sz w:val="20"/>
          <w:szCs w:val="20"/>
        </w:rPr>
      </w:pPr>
      <w:r w:rsidRPr="00A43BE3">
        <w:rPr>
          <w:rFonts w:ascii="Verdana" w:hAnsi="Verdana"/>
          <w:sz w:val="20"/>
          <w:szCs w:val="20"/>
        </w:rPr>
        <w:t>Ledamot</w:t>
      </w:r>
      <w:r w:rsidRPr="00A43BE3">
        <w:rPr>
          <w:rFonts w:ascii="Verdana" w:hAnsi="Verdana"/>
          <w:sz w:val="20"/>
          <w:szCs w:val="20"/>
        </w:rPr>
        <w:tab/>
      </w:r>
      <w:r w:rsidRPr="00A43BE3"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iCs/>
          <w:sz w:val="20"/>
          <w:szCs w:val="20"/>
        </w:rPr>
        <w:t>Jennifer Lindkvist</w:t>
      </w:r>
    </w:p>
    <w:p w14:paraId="794C9786" w14:textId="057E8986" w:rsidR="00A43BE3" w:rsidRPr="00D70C77" w:rsidRDefault="00A83DAE" w:rsidP="00D70C77">
      <w:pPr>
        <w:rPr>
          <w:rFonts w:ascii="Verdana" w:hAnsi="Verdana"/>
          <w:iCs/>
          <w:sz w:val="20"/>
          <w:szCs w:val="20"/>
        </w:rPr>
      </w:pPr>
      <w:r>
        <w:rPr>
          <w:rFonts w:ascii="Verdana" w:hAnsi="Verdana"/>
          <w:iCs/>
          <w:sz w:val="20"/>
          <w:szCs w:val="20"/>
        </w:rPr>
        <w:t>Suppleant/ungdom</w:t>
      </w:r>
      <w:r>
        <w:rPr>
          <w:rFonts w:ascii="Verdana" w:hAnsi="Verdana"/>
          <w:iCs/>
          <w:sz w:val="20"/>
          <w:szCs w:val="20"/>
        </w:rPr>
        <w:tab/>
      </w:r>
      <w:r w:rsidR="00A43BE3">
        <w:rPr>
          <w:rFonts w:ascii="Verdana" w:hAnsi="Verdana"/>
          <w:iCs/>
          <w:sz w:val="20"/>
          <w:szCs w:val="20"/>
        </w:rPr>
        <w:t>Oliva Backström</w:t>
      </w:r>
    </w:p>
    <w:p w14:paraId="0F93FC96" w14:textId="1B3DF43E" w:rsidR="002E725F" w:rsidRDefault="00045110" w:rsidP="002E725F">
      <w:pPr>
        <w:rPr>
          <w:rFonts w:ascii="Verdana" w:hAnsi="Verdana"/>
          <w:sz w:val="20"/>
          <w:szCs w:val="20"/>
        </w:rPr>
      </w:pPr>
      <w:r w:rsidRPr="00045110">
        <w:rPr>
          <w:rFonts w:ascii="Verdana" w:hAnsi="Verdana"/>
          <w:sz w:val="20"/>
          <w:szCs w:val="20"/>
        </w:rPr>
        <w:tab/>
      </w:r>
      <w:r w:rsidR="00B663D4" w:rsidRPr="00045110">
        <w:rPr>
          <w:rFonts w:ascii="Verdana" w:hAnsi="Verdana"/>
          <w:sz w:val="20"/>
          <w:szCs w:val="20"/>
        </w:rPr>
        <w:tab/>
      </w:r>
    </w:p>
    <w:p w14:paraId="3C4007F2" w14:textId="175C9D7D" w:rsidR="00045110" w:rsidRPr="00D70C77" w:rsidRDefault="00597061" w:rsidP="00A43BE3">
      <w:pPr>
        <w:rPr>
          <w:rFonts w:ascii="Verdana" w:hAnsi="Verdana"/>
          <w:i/>
          <w:sz w:val="28"/>
          <w:szCs w:val="28"/>
          <w:u w:val="single"/>
        </w:rPr>
      </w:pPr>
      <w:r>
        <w:rPr>
          <w:rFonts w:ascii="Verdana" w:hAnsi="Verdana"/>
          <w:i/>
          <w:sz w:val="28"/>
          <w:szCs w:val="28"/>
          <w:u w:val="single"/>
        </w:rPr>
        <w:t>Övri</w:t>
      </w:r>
      <w:r w:rsidR="00D70C77">
        <w:rPr>
          <w:rFonts w:ascii="Verdana" w:hAnsi="Verdana"/>
          <w:i/>
          <w:sz w:val="28"/>
          <w:szCs w:val="28"/>
          <w:u w:val="single"/>
        </w:rPr>
        <w:t>ga</w:t>
      </w:r>
    </w:p>
    <w:p w14:paraId="7F7DB291" w14:textId="77777777" w:rsidR="00045110" w:rsidRDefault="00045110" w:rsidP="00597061">
      <w:pPr>
        <w:rPr>
          <w:rFonts w:ascii="Verdana" w:hAnsi="Verdana"/>
          <w:sz w:val="20"/>
          <w:szCs w:val="20"/>
        </w:rPr>
      </w:pPr>
    </w:p>
    <w:p w14:paraId="143854D9" w14:textId="571283A6" w:rsidR="00045110" w:rsidRDefault="00045110" w:rsidP="00045110">
      <w:pPr>
        <w:rPr>
          <w:rFonts w:ascii="Verdana" w:hAnsi="Verdana"/>
          <w:sz w:val="20"/>
          <w:szCs w:val="20"/>
        </w:rPr>
      </w:pPr>
      <w:r w:rsidRPr="00045110">
        <w:rPr>
          <w:rFonts w:ascii="Verdana" w:hAnsi="Verdana"/>
          <w:sz w:val="20"/>
          <w:szCs w:val="20"/>
        </w:rPr>
        <w:t xml:space="preserve">Revisor </w:t>
      </w:r>
      <w:r w:rsidRPr="00045110">
        <w:rPr>
          <w:rFonts w:ascii="Verdana" w:hAnsi="Verdana"/>
          <w:sz w:val="20"/>
          <w:szCs w:val="20"/>
        </w:rPr>
        <w:tab/>
        <w:t>ordinarie</w:t>
      </w:r>
      <w:r w:rsidRPr="00045110">
        <w:rPr>
          <w:rFonts w:ascii="Verdana" w:hAnsi="Verdana"/>
          <w:sz w:val="20"/>
          <w:szCs w:val="20"/>
        </w:rPr>
        <w:tab/>
        <w:t>Maya Olsson</w:t>
      </w:r>
    </w:p>
    <w:p w14:paraId="7C515CD4" w14:textId="586335F0" w:rsidR="00D70C77" w:rsidRDefault="00D70C77" w:rsidP="00045110">
      <w:pPr>
        <w:rPr>
          <w:rFonts w:ascii="Verdana" w:hAnsi="Verdana"/>
          <w:sz w:val="20"/>
          <w:szCs w:val="20"/>
        </w:rPr>
      </w:pPr>
    </w:p>
    <w:p w14:paraId="706D78A0" w14:textId="7EE39B06" w:rsidR="009B15E8" w:rsidRDefault="00D70C77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Valberedning</w:t>
      </w:r>
      <w:r>
        <w:rPr>
          <w:rFonts w:ascii="Verdana" w:hAnsi="Verdana"/>
          <w:sz w:val="20"/>
          <w:szCs w:val="20"/>
        </w:rPr>
        <w:tab/>
        <w:t>Anette Bergström</w:t>
      </w:r>
    </w:p>
    <w:p w14:paraId="7A20B903" w14:textId="1519CE92" w:rsidR="00AA7939" w:rsidRDefault="00AA7939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</w:p>
    <w:p w14:paraId="1A168232" w14:textId="77777777" w:rsidR="00A83DAE" w:rsidRDefault="00A83DAE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 w:cs="Arial"/>
          <w:b/>
          <w:color w:val="000000"/>
          <w:kern w:val="28"/>
          <w:sz w:val="20"/>
          <w:szCs w:val="20"/>
        </w:rPr>
      </w:pPr>
    </w:p>
    <w:p w14:paraId="01E2D088" w14:textId="2A2D4F37" w:rsidR="00DB6255" w:rsidRPr="00A43BE3" w:rsidRDefault="00753970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 w:cs="Arial"/>
          <w:b/>
          <w:color w:val="000000"/>
          <w:kern w:val="28"/>
          <w:sz w:val="20"/>
          <w:szCs w:val="20"/>
        </w:rPr>
      </w:pPr>
      <w:r w:rsidRPr="00753970">
        <w:rPr>
          <w:rFonts w:ascii="Verdana" w:hAnsi="Verdana" w:cs="Arial"/>
          <w:b/>
          <w:color w:val="000000"/>
          <w:kern w:val="28"/>
          <w:sz w:val="20"/>
          <w:szCs w:val="20"/>
        </w:rPr>
        <w:t>An</w:t>
      </w:r>
      <w:r>
        <w:rPr>
          <w:rFonts w:ascii="Verdana" w:hAnsi="Verdana" w:cs="Arial"/>
          <w:b/>
          <w:color w:val="000000"/>
          <w:kern w:val="28"/>
          <w:sz w:val="20"/>
          <w:szCs w:val="20"/>
        </w:rPr>
        <w:t>l</w:t>
      </w:r>
      <w:r w:rsidRPr="00753970">
        <w:rPr>
          <w:rFonts w:ascii="Verdana" w:hAnsi="Verdana" w:cs="Arial"/>
          <w:b/>
          <w:color w:val="000000"/>
          <w:kern w:val="28"/>
          <w:sz w:val="20"/>
          <w:szCs w:val="20"/>
        </w:rPr>
        <w:t>äggning</w:t>
      </w:r>
    </w:p>
    <w:p w14:paraId="5FD8A868" w14:textId="247A79EF" w:rsidR="00D70C77" w:rsidRDefault="00735D89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 w:cs="Arial"/>
          <w:color w:val="000000"/>
          <w:kern w:val="28"/>
          <w:sz w:val="20"/>
          <w:szCs w:val="20"/>
        </w:rPr>
      </w:pPr>
      <w:r>
        <w:rPr>
          <w:rFonts w:ascii="Verdana" w:hAnsi="Verdana" w:cs="Arial"/>
          <w:color w:val="000000"/>
          <w:kern w:val="28"/>
          <w:sz w:val="20"/>
          <w:szCs w:val="20"/>
        </w:rPr>
        <w:t>U</w:t>
      </w:r>
      <w:r w:rsidR="00A43BE3">
        <w:rPr>
          <w:rFonts w:ascii="Verdana" w:hAnsi="Verdana" w:cs="Arial"/>
          <w:color w:val="000000"/>
          <w:kern w:val="28"/>
          <w:sz w:val="20"/>
          <w:szCs w:val="20"/>
        </w:rPr>
        <w:t>nderhåll av anläggnin</w:t>
      </w:r>
      <w:r>
        <w:rPr>
          <w:rFonts w:ascii="Verdana" w:hAnsi="Verdana" w:cs="Arial"/>
          <w:color w:val="000000"/>
          <w:kern w:val="28"/>
          <w:sz w:val="20"/>
          <w:szCs w:val="20"/>
        </w:rPr>
        <w:t>gen har gjorts. Bjudit in till 3</w:t>
      </w:r>
      <w:r w:rsidR="00A43BE3">
        <w:rPr>
          <w:rFonts w:ascii="Verdana" w:hAnsi="Verdana" w:cs="Arial"/>
          <w:color w:val="000000"/>
          <w:kern w:val="28"/>
          <w:sz w:val="20"/>
          <w:szCs w:val="20"/>
        </w:rPr>
        <w:t xml:space="preserve"> fixarkvällar</w:t>
      </w:r>
    </w:p>
    <w:p w14:paraId="5B705895" w14:textId="77777777" w:rsidR="00AA7939" w:rsidRDefault="00AA7939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 w:cs="Arial"/>
          <w:kern w:val="28"/>
          <w:sz w:val="20"/>
          <w:szCs w:val="20"/>
        </w:rPr>
      </w:pPr>
    </w:p>
    <w:p w14:paraId="73444AA6" w14:textId="2744B7DE" w:rsidR="00BE78AD" w:rsidRPr="00A43BE3" w:rsidRDefault="009E4A3C" w:rsidP="00A43BE3">
      <w:pPr>
        <w:widowControl w:val="0"/>
        <w:overflowPunct w:val="0"/>
        <w:autoSpaceDE w:val="0"/>
        <w:autoSpaceDN w:val="0"/>
        <w:adjustRightInd w:val="0"/>
        <w:rPr>
          <w:rFonts w:ascii="Verdana" w:hAnsi="Verdana" w:cs="Arial"/>
          <w:color w:val="000000"/>
          <w:kern w:val="28"/>
          <w:sz w:val="20"/>
          <w:szCs w:val="20"/>
        </w:rPr>
      </w:pPr>
      <w:r w:rsidRPr="009E4A3C">
        <w:rPr>
          <w:rFonts w:ascii="Verdana" w:hAnsi="Verdana"/>
          <w:b/>
          <w:sz w:val="20"/>
          <w:szCs w:val="20"/>
        </w:rPr>
        <w:t>Serveringen</w:t>
      </w:r>
    </w:p>
    <w:p w14:paraId="0B476157" w14:textId="70596207" w:rsidR="00A43BE3" w:rsidRDefault="00A43BE3" w:rsidP="00A43BE3">
      <w:pPr>
        <w:rPr>
          <w:rFonts w:ascii="Verdana" w:hAnsi="Verdana" w:cs="Arial"/>
          <w:sz w:val="20"/>
          <w:szCs w:val="20"/>
        </w:rPr>
      </w:pPr>
      <w:r w:rsidRPr="00A43BE3">
        <w:rPr>
          <w:rFonts w:ascii="Verdana" w:hAnsi="Verdana" w:cs="Arial"/>
          <w:sz w:val="20"/>
          <w:szCs w:val="20"/>
        </w:rPr>
        <w:t>Bjudit på korv och bröd</w:t>
      </w:r>
      <w:r>
        <w:rPr>
          <w:rFonts w:ascii="Verdana" w:hAnsi="Verdana" w:cs="Arial"/>
          <w:sz w:val="20"/>
          <w:szCs w:val="20"/>
        </w:rPr>
        <w:t xml:space="preserve"> vid</w:t>
      </w:r>
      <w:r w:rsidRPr="00A43BE3">
        <w:rPr>
          <w:rFonts w:ascii="Verdana" w:hAnsi="Verdana" w:cs="Arial"/>
          <w:sz w:val="20"/>
          <w:szCs w:val="20"/>
        </w:rPr>
        <w:t xml:space="preserve"> fixarkvällar</w:t>
      </w:r>
    </w:p>
    <w:p w14:paraId="30129716" w14:textId="543AFA3D" w:rsidR="00A83DAE" w:rsidRDefault="00A83DAE" w:rsidP="00A43BE3">
      <w:pPr>
        <w:rPr>
          <w:rFonts w:ascii="Verdana" w:hAnsi="Verdana" w:cs="Arial"/>
          <w:sz w:val="20"/>
          <w:szCs w:val="20"/>
        </w:rPr>
      </w:pPr>
    </w:p>
    <w:p w14:paraId="759EC86E" w14:textId="7D7BA70E" w:rsidR="00A83DAE" w:rsidRDefault="00A83DAE" w:rsidP="00A43BE3">
      <w:pPr>
        <w:rPr>
          <w:rFonts w:ascii="Verdana" w:hAnsi="Verdana" w:cs="Arial"/>
          <w:b/>
          <w:sz w:val="20"/>
          <w:szCs w:val="20"/>
        </w:rPr>
      </w:pPr>
      <w:r w:rsidRPr="00A83DAE">
        <w:rPr>
          <w:rFonts w:ascii="Verdana" w:hAnsi="Verdana" w:cs="Arial"/>
          <w:b/>
          <w:sz w:val="20"/>
          <w:szCs w:val="20"/>
        </w:rPr>
        <w:t>Träning</w:t>
      </w:r>
    </w:p>
    <w:p w14:paraId="0BC4AF03" w14:textId="03BC2B5C" w:rsidR="00A83DAE" w:rsidRPr="00A83DAE" w:rsidRDefault="00A83DAE" w:rsidP="00A43BE3">
      <w:pPr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Under våren hade vi </w:t>
      </w:r>
      <w:proofErr w:type="spellStart"/>
      <w:r>
        <w:rPr>
          <w:rFonts w:ascii="Verdana" w:hAnsi="Verdana" w:cs="Arial"/>
          <w:sz w:val="20"/>
          <w:szCs w:val="20"/>
        </w:rPr>
        <w:t>teamaveckor</w:t>
      </w:r>
      <w:proofErr w:type="spellEnd"/>
      <w:r>
        <w:rPr>
          <w:rFonts w:ascii="Verdana" w:hAnsi="Verdana" w:cs="Arial"/>
          <w:sz w:val="20"/>
          <w:szCs w:val="20"/>
        </w:rPr>
        <w:t xml:space="preserve"> i hoppning, dressyr, </w:t>
      </w:r>
      <w:proofErr w:type="spellStart"/>
      <w:r>
        <w:rPr>
          <w:rFonts w:ascii="Verdana" w:hAnsi="Verdana" w:cs="Arial"/>
          <w:sz w:val="20"/>
          <w:szCs w:val="20"/>
        </w:rPr>
        <w:t>We</w:t>
      </w:r>
      <w:proofErr w:type="spellEnd"/>
      <w:r>
        <w:rPr>
          <w:rFonts w:ascii="Verdana" w:hAnsi="Verdana" w:cs="Arial"/>
          <w:sz w:val="20"/>
          <w:szCs w:val="20"/>
        </w:rPr>
        <w:t xml:space="preserve"> och fälttävlan. Banorna var uppställda en vecka var och öppen för ridning hela tiden.</w:t>
      </w:r>
    </w:p>
    <w:p w14:paraId="1DF0B47F" w14:textId="77777777" w:rsidR="00BE78AD" w:rsidRDefault="00BE78AD" w:rsidP="00A43BE3">
      <w:pPr>
        <w:rPr>
          <w:rFonts w:ascii="Verdana" w:hAnsi="Verdana" w:cs="Arial"/>
          <w:b/>
          <w:sz w:val="20"/>
          <w:szCs w:val="20"/>
        </w:rPr>
      </w:pPr>
    </w:p>
    <w:p w14:paraId="29A516D5" w14:textId="52D739D7" w:rsidR="00B663D4" w:rsidRPr="00A43BE3" w:rsidRDefault="00A61376" w:rsidP="00A43BE3">
      <w:pPr>
        <w:pStyle w:val="Brdtext"/>
        <w:spacing w:line="240" w:lineRule="auto"/>
        <w:rPr>
          <w:rFonts w:ascii="Verdana" w:hAnsi="Verdana"/>
          <w:b/>
          <w:sz w:val="20"/>
          <w:szCs w:val="20"/>
        </w:rPr>
      </w:pPr>
      <w:r w:rsidRPr="00C07AB0">
        <w:rPr>
          <w:rFonts w:ascii="Verdana" w:hAnsi="Verdana"/>
          <w:b/>
          <w:sz w:val="20"/>
          <w:szCs w:val="20"/>
        </w:rPr>
        <w:t>Ekonomi</w:t>
      </w:r>
      <w:r w:rsidR="00A43BE3">
        <w:rPr>
          <w:rFonts w:ascii="Verdana" w:hAnsi="Verdana"/>
          <w:b/>
          <w:sz w:val="20"/>
          <w:szCs w:val="20"/>
        </w:rPr>
        <w:t xml:space="preserve">                                                                                                                         </w:t>
      </w:r>
      <w:r w:rsidR="00D70C77">
        <w:rPr>
          <w:rFonts w:ascii="Verdana" w:hAnsi="Verdana" w:cs="Segoe UI"/>
          <w:sz w:val="20"/>
          <w:szCs w:val="20"/>
        </w:rPr>
        <w:t xml:space="preserve">Sålt </w:t>
      </w:r>
      <w:proofErr w:type="spellStart"/>
      <w:r w:rsidR="00A83DAE">
        <w:rPr>
          <w:rFonts w:ascii="Verdana" w:hAnsi="Verdana" w:cs="Segoe UI"/>
          <w:sz w:val="20"/>
          <w:szCs w:val="20"/>
        </w:rPr>
        <w:t>NewBody</w:t>
      </w:r>
      <w:proofErr w:type="spellEnd"/>
      <w:r w:rsidR="00A83DAE">
        <w:rPr>
          <w:rFonts w:ascii="Verdana" w:hAnsi="Verdana" w:cs="Segoe UI"/>
          <w:sz w:val="20"/>
          <w:szCs w:val="20"/>
        </w:rPr>
        <w:t xml:space="preserve"> </w:t>
      </w:r>
      <w:r w:rsidR="00A43BE3">
        <w:rPr>
          <w:rFonts w:ascii="Verdana" w:hAnsi="Verdana" w:cs="Segoe UI"/>
          <w:sz w:val="20"/>
          <w:szCs w:val="20"/>
        </w:rPr>
        <w:t xml:space="preserve">och ansvarat </w:t>
      </w:r>
      <w:r w:rsidR="00735D89">
        <w:rPr>
          <w:rFonts w:ascii="Verdana" w:hAnsi="Verdana" w:cs="Segoe UI"/>
          <w:sz w:val="20"/>
          <w:szCs w:val="20"/>
        </w:rPr>
        <w:t xml:space="preserve">för parkeringen på </w:t>
      </w:r>
      <w:proofErr w:type="spellStart"/>
      <w:r w:rsidR="00735D89">
        <w:rPr>
          <w:rFonts w:ascii="Verdana" w:hAnsi="Verdana" w:cs="Segoe UI"/>
          <w:sz w:val="20"/>
          <w:szCs w:val="20"/>
        </w:rPr>
        <w:t>Gammelstilla</w:t>
      </w:r>
      <w:proofErr w:type="spellEnd"/>
      <w:r w:rsidR="00735D89">
        <w:rPr>
          <w:rFonts w:ascii="Verdana" w:hAnsi="Verdana" w:cs="Segoe UI"/>
          <w:sz w:val="20"/>
          <w:szCs w:val="20"/>
        </w:rPr>
        <w:t xml:space="preserve"> </w:t>
      </w:r>
      <w:r w:rsidR="00A43BE3">
        <w:rPr>
          <w:rFonts w:ascii="Verdana" w:hAnsi="Verdana" w:cs="Segoe UI"/>
          <w:sz w:val="20"/>
          <w:szCs w:val="20"/>
        </w:rPr>
        <w:t xml:space="preserve">julmarknad, som gett </w:t>
      </w:r>
      <w:r w:rsidR="00435D26">
        <w:rPr>
          <w:rFonts w:ascii="Verdana" w:hAnsi="Verdana" w:cs="Segoe UI"/>
          <w:sz w:val="20"/>
          <w:szCs w:val="20"/>
        </w:rPr>
        <w:t>tillskott till kassan.</w:t>
      </w:r>
    </w:p>
    <w:p w14:paraId="7723092F" w14:textId="68404845" w:rsidR="00FB08E0" w:rsidRDefault="00C07AB0" w:rsidP="00AA7939">
      <w:pPr>
        <w:rPr>
          <w:rFonts w:ascii="Verdana" w:hAnsi="Verdana"/>
          <w:b/>
          <w:sz w:val="20"/>
          <w:szCs w:val="20"/>
        </w:rPr>
      </w:pPr>
      <w:r w:rsidRPr="00C07AB0">
        <w:rPr>
          <w:rFonts w:ascii="Verdana" w:hAnsi="Verdana"/>
          <w:b/>
          <w:sz w:val="20"/>
          <w:szCs w:val="20"/>
        </w:rPr>
        <w:t>Styrelsen</w:t>
      </w:r>
    </w:p>
    <w:p w14:paraId="00F8EDFF" w14:textId="12671AAC" w:rsidR="00A43BE3" w:rsidRPr="00A43BE3" w:rsidRDefault="00A43BE3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Löpande uppdateringar på hemsida/</w:t>
      </w:r>
      <w:proofErr w:type="spellStart"/>
      <w:r>
        <w:rPr>
          <w:rFonts w:ascii="Verdana" w:hAnsi="Verdana"/>
          <w:sz w:val="20"/>
          <w:szCs w:val="20"/>
        </w:rPr>
        <w:t>facebook</w:t>
      </w:r>
      <w:proofErr w:type="spellEnd"/>
      <w:r>
        <w:rPr>
          <w:rFonts w:ascii="Verdana" w:hAnsi="Verdana"/>
          <w:sz w:val="20"/>
          <w:szCs w:val="20"/>
        </w:rPr>
        <w:t xml:space="preserve"> har gjorts. Kontakt med medlemmar via sms.</w:t>
      </w:r>
    </w:p>
    <w:p w14:paraId="08AD169D" w14:textId="06E975A1" w:rsidR="00FB08E0" w:rsidRDefault="00FB08E0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735D89">
        <w:rPr>
          <w:rFonts w:ascii="Verdana" w:hAnsi="Verdana"/>
          <w:sz w:val="20"/>
          <w:szCs w:val="20"/>
        </w:rPr>
        <w:t>t</w:t>
      </w:r>
      <w:r w:rsidR="00A83DAE">
        <w:rPr>
          <w:rFonts w:ascii="Verdana" w:hAnsi="Verdana"/>
          <w:sz w:val="20"/>
          <w:szCs w:val="20"/>
        </w:rPr>
        <w:t>yrelsen har varit samlad till 8</w:t>
      </w:r>
      <w:r>
        <w:rPr>
          <w:rFonts w:ascii="Verdana" w:hAnsi="Verdana"/>
          <w:sz w:val="20"/>
          <w:szCs w:val="20"/>
        </w:rPr>
        <w:t xml:space="preserve"> protokollförda möten</w:t>
      </w:r>
      <w:r w:rsidR="00AF15CC">
        <w:rPr>
          <w:rFonts w:ascii="Verdana" w:hAnsi="Verdana"/>
          <w:sz w:val="20"/>
          <w:szCs w:val="20"/>
        </w:rPr>
        <w:t>, samt ”pratat” via sms och mail</w:t>
      </w:r>
    </w:p>
    <w:p w14:paraId="734945EC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5D0C541C" w14:textId="511B4F94" w:rsidR="00A20720" w:rsidRPr="00BC7721" w:rsidRDefault="00045110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Medlemsantalet var </w:t>
      </w:r>
      <w:r w:rsidR="00A83DAE">
        <w:rPr>
          <w:rFonts w:ascii="Verdana" w:hAnsi="Verdana"/>
          <w:sz w:val="20"/>
          <w:szCs w:val="20"/>
        </w:rPr>
        <w:t>17</w:t>
      </w:r>
      <w:r>
        <w:rPr>
          <w:rFonts w:ascii="Verdana" w:hAnsi="Verdana"/>
          <w:sz w:val="20"/>
          <w:szCs w:val="20"/>
        </w:rPr>
        <w:t xml:space="preserve"> stycken fördelat på:</w:t>
      </w:r>
      <w:r>
        <w:rPr>
          <w:rFonts w:ascii="Verdana" w:hAnsi="Verdana"/>
          <w:sz w:val="20"/>
          <w:szCs w:val="20"/>
        </w:rPr>
        <w:tab/>
        <w:t xml:space="preserve">7-12  </w:t>
      </w:r>
      <w:r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sz w:val="20"/>
          <w:szCs w:val="20"/>
        </w:rPr>
        <w:t>1</w:t>
      </w:r>
      <w:r w:rsidR="001510B7">
        <w:rPr>
          <w:rFonts w:ascii="Verdana" w:hAnsi="Verdana"/>
          <w:sz w:val="20"/>
          <w:szCs w:val="20"/>
        </w:rPr>
        <w:t xml:space="preserve"> </w:t>
      </w:r>
      <w:proofErr w:type="spellStart"/>
      <w:r w:rsidR="00BC7721" w:rsidRPr="00BC7721">
        <w:rPr>
          <w:rFonts w:ascii="Verdana" w:hAnsi="Verdana"/>
          <w:sz w:val="20"/>
          <w:szCs w:val="20"/>
        </w:rPr>
        <w:t>st</w:t>
      </w:r>
      <w:proofErr w:type="spellEnd"/>
    </w:p>
    <w:p w14:paraId="3D03AD3C" w14:textId="7AF7E9F4" w:rsidR="00FB08E0" w:rsidRPr="00BC7721" w:rsidRDefault="00A20720" w:rsidP="00AA7939">
      <w:pPr>
        <w:rPr>
          <w:rFonts w:ascii="Verdana" w:hAnsi="Verdana"/>
          <w:sz w:val="20"/>
          <w:szCs w:val="20"/>
        </w:rPr>
      </w:pP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  <w:t xml:space="preserve">13-20  </w:t>
      </w:r>
      <w:r w:rsidRPr="00BC7721"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sz w:val="20"/>
          <w:szCs w:val="20"/>
        </w:rPr>
        <w:t>1</w:t>
      </w:r>
      <w:r w:rsidR="001510B7">
        <w:rPr>
          <w:rFonts w:ascii="Verdana" w:hAnsi="Verdana"/>
          <w:sz w:val="20"/>
          <w:szCs w:val="20"/>
        </w:rPr>
        <w:t xml:space="preserve"> </w:t>
      </w:r>
      <w:proofErr w:type="spellStart"/>
      <w:r w:rsidR="00BC7721" w:rsidRPr="00BC7721">
        <w:rPr>
          <w:rFonts w:ascii="Verdana" w:hAnsi="Verdana"/>
          <w:sz w:val="20"/>
          <w:szCs w:val="20"/>
        </w:rPr>
        <w:t>st</w:t>
      </w:r>
      <w:proofErr w:type="spellEnd"/>
      <w:r w:rsidR="003624EE" w:rsidRPr="00BC7721">
        <w:rPr>
          <w:rFonts w:ascii="Verdana" w:hAnsi="Verdana"/>
          <w:sz w:val="20"/>
          <w:szCs w:val="20"/>
        </w:rPr>
        <w:tab/>
        <w:t xml:space="preserve"> </w:t>
      </w:r>
      <w:r w:rsidR="00C07AB0" w:rsidRPr="00BC7721">
        <w:rPr>
          <w:rFonts w:ascii="Verdana" w:hAnsi="Verdana"/>
          <w:sz w:val="20"/>
          <w:szCs w:val="20"/>
        </w:rPr>
        <w:t xml:space="preserve"> </w:t>
      </w:r>
    </w:p>
    <w:p w14:paraId="5119A253" w14:textId="45BEB372" w:rsidR="00A20720" w:rsidRPr="00BC7721" w:rsidRDefault="00FB08E0" w:rsidP="00AA7939">
      <w:pPr>
        <w:rPr>
          <w:rFonts w:ascii="Verdana" w:hAnsi="Verdana"/>
          <w:sz w:val="20"/>
          <w:szCs w:val="20"/>
        </w:rPr>
      </w:pP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</w:r>
      <w:r w:rsidRPr="00BC7721">
        <w:rPr>
          <w:rFonts w:ascii="Verdana" w:hAnsi="Verdana"/>
          <w:sz w:val="20"/>
          <w:szCs w:val="20"/>
        </w:rPr>
        <w:tab/>
      </w:r>
      <w:r w:rsidR="00A20720" w:rsidRPr="00BC7721">
        <w:rPr>
          <w:rFonts w:ascii="Verdana" w:hAnsi="Verdana"/>
          <w:sz w:val="20"/>
          <w:szCs w:val="20"/>
        </w:rPr>
        <w:t xml:space="preserve">21-40 </w:t>
      </w:r>
      <w:r w:rsidR="00A20720" w:rsidRPr="00BC7721"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sz w:val="20"/>
          <w:szCs w:val="20"/>
        </w:rPr>
        <w:t>7</w:t>
      </w:r>
      <w:r w:rsidR="001510B7">
        <w:rPr>
          <w:rFonts w:ascii="Verdana" w:hAnsi="Verdana"/>
          <w:sz w:val="20"/>
          <w:szCs w:val="20"/>
        </w:rPr>
        <w:t xml:space="preserve"> </w:t>
      </w:r>
      <w:proofErr w:type="spellStart"/>
      <w:r w:rsidR="00BC7721" w:rsidRPr="00BC7721">
        <w:rPr>
          <w:rFonts w:ascii="Verdana" w:hAnsi="Verdana"/>
          <w:sz w:val="20"/>
          <w:szCs w:val="20"/>
        </w:rPr>
        <w:t>st</w:t>
      </w:r>
      <w:proofErr w:type="spellEnd"/>
    </w:p>
    <w:p w14:paraId="5F752796" w14:textId="57EADD0E" w:rsidR="00FB08E0" w:rsidRPr="00BC7721" w:rsidRDefault="00FB08E0" w:rsidP="00AA7939">
      <w:pPr>
        <w:rPr>
          <w:rFonts w:ascii="Verdana" w:hAnsi="Verdana"/>
          <w:sz w:val="20"/>
          <w:szCs w:val="20"/>
        </w:rPr>
      </w:pPr>
      <w:r w:rsidRPr="00BC7721">
        <w:rPr>
          <w:rFonts w:ascii="Verdana" w:hAnsi="Verdana"/>
          <w:sz w:val="20"/>
          <w:szCs w:val="20"/>
        </w:rPr>
        <w:tab/>
      </w:r>
      <w:r w:rsidR="00DC5230" w:rsidRPr="00BC7721">
        <w:rPr>
          <w:rFonts w:ascii="Verdana" w:hAnsi="Verdana"/>
          <w:sz w:val="20"/>
          <w:szCs w:val="20"/>
        </w:rPr>
        <w:t xml:space="preserve"> </w:t>
      </w:r>
      <w:r w:rsidR="003624EE" w:rsidRPr="00BC7721">
        <w:rPr>
          <w:rFonts w:ascii="Verdana" w:hAnsi="Verdana"/>
          <w:sz w:val="20"/>
          <w:szCs w:val="20"/>
        </w:rPr>
        <w:t xml:space="preserve">  </w:t>
      </w:r>
      <w:r w:rsidR="00A20720" w:rsidRPr="00BC7721">
        <w:rPr>
          <w:rFonts w:ascii="Verdana" w:hAnsi="Verdana"/>
          <w:sz w:val="20"/>
          <w:szCs w:val="20"/>
        </w:rPr>
        <w:tab/>
      </w:r>
      <w:r w:rsidR="00A20720" w:rsidRPr="00BC7721">
        <w:rPr>
          <w:rFonts w:ascii="Verdana" w:hAnsi="Verdana"/>
          <w:sz w:val="20"/>
          <w:szCs w:val="20"/>
        </w:rPr>
        <w:tab/>
      </w:r>
      <w:r w:rsidR="00A20720" w:rsidRPr="00BC7721">
        <w:rPr>
          <w:rFonts w:ascii="Verdana" w:hAnsi="Verdana"/>
          <w:sz w:val="20"/>
          <w:szCs w:val="20"/>
        </w:rPr>
        <w:tab/>
        <w:t xml:space="preserve">41 + </w:t>
      </w:r>
      <w:r w:rsidR="00A20720" w:rsidRPr="00BC7721">
        <w:rPr>
          <w:rFonts w:ascii="Verdana" w:hAnsi="Verdana"/>
          <w:sz w:val="20"/>
          <w:szCs w:val="20"/>
        </w:rPr>
        <w:tab/>
      </w:r>
      <w:r w:rsidR="00A83DAE">
        <w:rPr>
          <w:rFonts w:ascii="Verdana" w:hAnsi="Verdana"/>
          <w:sz w:val="20"/>
          <w:szCs w:val="20"/>
        </w:rPr>
        <w:t>8</w:t>
      </w:r>
      <w:r w:rsidR="001510B7">
        <w:rPr>
          <w:rFonts w:ascii="Verdana" w:hAnsi="Verdana"/>
          <w:sz w:val="20"/>
          <w:szCs w:val="20"/>
        </w:rPr>
        <w:t xml:space="preserve"> </w:t>
      </w:r>
      <w:proofErr w:type="spellStart"/>
      <w:r w:rsidR="00A108C3">
        <w:rPr>
          <w:rFonts w:ascii="Verdana" w:hAnsi="Verdana"/>
          <w:sz w:val="20"/>
          <w:szCs w:val="20"/>
        </w:rPr>
        <w:t>st</w:t>
      </w:r>
      <w:proofErr w:type="spellEnd"/>
    </w:p>
    <w:p w14:paraId="2C7C92BD" w14:textId="77777777" w:rsidR="00FB08E0" w:rsidRPr="00BC7721" w:rsidRDefault="00FB08E0" w:rsidP="00AA7939">
      <w:pPr>
        <w:rPr>
          <w:rFonts w:ascii="Verdana" w:hAnsi="Verdana"/>
          <w:sz w:val="20"/>
          <w:szCs w:val="20"/>
        </w:rPr>
      </w:pPr>
    </w:p>
    <w:p w14:paraId="683E694B" w14:textId="77777777" w:rsidR="00C07AB0" w:rsidRPr="001945A6" w:rsidRDefault="00C07AB0" w:rsidP="00AA7939">
      <w:pPr>
        <w:rPr>
          <w:rFonts w:ascii="Verdana" w:hAnsi="Verdana"/>
          <w:sz w:val="20"/>
          <w:szCs w:val="20"/>
        </w:rPr>
      </w:pPr>
    </w:p>
    <w:p w14:paraId="3D5A44C7" w14:textId="77777777" w:rsidR="001244DF" w:rsidRDefault="004A2EDB" w:rsidP="00AA7939">
      <w:pPr>
        <w:rPr>
          <w:rFonts w:ascii="Verdana" w:hAnsi="Verdana"/>
          <w:sz w:val="20"/>
          <w:szCs w:val="20"/>
        </w:rPr>
      </w:pPr>
      <w:r w:rsidRPr="004A2EDB">
        <w:rPr>
          <w:rFonts w:ascii="Verdana" w:hAnsi="Verdana"/>
          <w:sz w:val="20"/>
          <w:szCs w:val="20"/>
        </w:rPr>
        <w:t>Samarbetet i styrel</w:t>
      </w:r>
      <w:r w:rsidR="00991114">
        <w:rPr>
          <w:rFonts w:ascii="Verdana" w:hAnsi="Verdana"/>
          <w:sz w:val="20"/>
          <w:szCs w:val="20"/>
        </w:rPr>
        <w:t xml:space="preserve">sen har fungerat </w:t>
      </w:r>
      <w:r w:rsidRPr="004A2EDB">
        <w:rPr>
          <w:rFonts w:ascii="Verdana" w:hAnsi="Verdana"/>
          <w:sz w:val="20"/>
          <w:szCs w:val="20"/>
        </w:rPr>
        <w:t>bra</w:t>
      </w:r>
      <w:r w:rsidR="001244DF">
        <w:rPr>
          <w:rFonts w:ascii="Verdana" w:hAnsi="Verdana"/>
          <w:sz w:val="20"/>
          <w:szCs w:val="20"/>
        </w:rPr>
        <w:t xml:space="preserve"> och </w:t>
      </w:r>
      <w:r w:rsidR="004E2700">
        <w:rPr>
          <w:rFonts w:ascii="Verdana" w:hAnsi="Verdana"/>
          <w:sz w:val="20"/>
          <w:szCs w:val="20"/>
        </w:rPr>
        <w:t xml:space="preserve">vi </w:t>
      </w:r>
      <w:r w:rsidR="00FB08E0" w:rsidRPr="009805EC">
        <w:rPr>
          <w:rFonts w:ascii="Verdana" w:hAnsi="Verdana"/>
          <w:sz w:val="20"/>
          <w:szCs w:val="20"/>
        </w:rPr>
        <w:t>vill i och med detta tacka alla som på något sätt varit delaktig i klubbens</w:t>
      </w:r>
      <w:r w:rsidR="001244DF">
        <w:rPr>
          <w:rFonts w:ascii="Verdana" w:hAnsi="Verdana"/>
          <w:color w:val="FF0000"/>
          <w:sz w:val="20"/>
          <w:szCs w:val="20"/>
        </w:rPr>
        <w:t xml:space="preserve"> </w:t>
      </w:r>
      <w:r w:rsidR="00FB08E0" w:rsidRPr="009805EC">
        <w:rPr>
          <w:rFonts w:ascii="Verdana" w:hAnsi="Verdana"/>
          <w:sz w:val="20"/>
          <w:szCs w:val="20"/>
        </w:rPr>
        <w:t xml:space="preserve">arbete. </w:t>
      </w:r>
    </w:p>
    <w:p w14:paraId="4B0D5AA9" w14:textId="77777777" w:rsidR="00AA7939" w:rsidRDefault="00AA7939" w:rsidP="00AA7939">
      <w:pPr>
        <w:rPr>
          <w:rFonts w:ascii="Verdana" w:hAnsi="Verdana"/>
          <w:sz w:val="20"/>
          <w:szCs w:val="20"/>
        </w:rPr>
      </w:pPr>
    </w:p>
    <w:p w14:paraId="5A5BF377" w14:textId="77777777" w:rsidR="00AA7939" w:rsidRDefault="00AA7939" w:rsidP="00AA7939">
      <w:pPr>
        <w:rPr>
          <w:rFonts w:ascii="Verdana" w:hAnsi="Verdana"/>
          <w:sz w:val="20"/>
          <w:szCs w:val="20"/>
        </w:rPr>
      </w:pPr>
    </w:p>
    <w:p w14:paraId="1497EF8E" w14:textId="77777777" w:rsidR="004E2700" w:rsidRDefault="004E2700" w:rsidP="00AA7939">
      <w:pPr>
        <w:rPr>
          <w:rFonts w:ascii="Verdana" w:hAnsi="Verdana"/>
          <w:sz w:val="20"/>
          <w:szCs w:val="20"/>
        </w:rPr>
      </w:pPr>
    </w:p>
    <w:p w14:paraId="23CDCD77" w14:textId="0D7F868C" w:rsidR="00FB08E0" w:rsidRPr="001244DF" w:rsidRDefault="00FB08E0" w:rsidP="00AA7939">
      <w:pPr>
        <w:rPr>
          <w:rFonts w:ascii="Verdana" w:hAnsi="Verdana"/>
          <w:color w:val="FF0000"/>
          <w:sz w:val="20"/>
          <w:szCs w:val="20"/>
        </w:rPr>
      </w:pPr>
      <w:r w:rsidRPr="009805EC">
        <w:rPr>
          <w:rFonts w:ascii="Verdana" w:hAnsi="Verdana"/>
          <w:sz w:val="20"/>
          <w:szCs w:val="20"/>
        </w:rPr>
        <w:t>20</w:t>
      </w:r>
      <w:r w:rsidR="00A83DAE">
        <w:rPr>
          <w:rFonts w:ascii="Verdana" w:hAnsi="Verdana"/>
          <w:sz w:val="20"/>
          <w:szCs w:val="20"/>
        </w:rPr>
        <w:t>23</w:t>
      </w:r>
      <w:r w:rsidRPr="009805EC">
        <w:rPr>
          <w:rFonts w:ascii="Verdana" w:hAnsi="Verdana"/>
          <w:sz w:val="20"/>
          <w:szCs w:val="20"/>
        </w:rPr>
        <w:t xml:space="preserve"> års styrelse tackar för det förtroende som visats oss</w:t>
      </w:r>
      <w:r w:rsidR="00FF4017">
        <w:rPr>
          <w:rFonts w:ascii="Verdana" w:hAnsi="Verdana"/>
          <w:sz w:val="20"/>
          <w:szCs w:val="20"/>
        </w:rPr>
        <w:t>.</w:t>
      </w:r>
    </w:p>
    <w:p w14:paraId="7F49D84F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4EFC404A" w14:textId="77777777" w:rsidR="00791782" w:rsidRDefault="00791782" w:rsidP="00AA7939">
      <w:pPr>
        <w:rPr>
          <w:rFonts w:ascii="Verdana" w:hAnsi="Verdana"/>
          <w:sz w:val="20"/>
          <w:szCs w:val="20"/>
        </w:rPr>
      </w:pPr>
    </w:p>
    <w:p w14:paraId="3E3B3ECF" w14:textId="77777777" w:rsidR="00791782" w:rsidRDefault="00791782" w:rsidP="00AA7939">
      <w:pPr>
        <w:rPr>
          <w:rFonts w:ascii="Verdana" w:hAnsi="Verdana"/>
          <w:sz w:val="20"/>
          <w:szCs w:val="20"/>
        </w:rPr>
      </w:pPr>
    </w:p>
    <w:p w14:paraId="01E56292" w14:textId="77777777" w:rsidR="00791782" w:rsidRDefault="00791782" w:rsidP="00AA7939">
      <w:pPr>
        <w:rPr>
          <w:rFonts w:ascii="Verdana" w:hAnsi="Verdana"/>
          <w:sz w:val="20"/>
          <w:szCs w:val="20"/>
        </w:rPr>
      </w:pPr>
    </w:p>
    <w:p w14:paraId="58032692" w14:textId="662AE2A2" w:rsidR="00FB08E0" w:rsidRDefault="00FE2F4C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Ann-Cathrin</w:t>
      </w:r>
      <w:r w:rsidR="001244DF">
        <w:rPr>
          <w:rFonts w:ascii="Verdana" w:hAnsi="Verdana"/>
          <w:sz w:val="20"/>
          <w:szCs w:val="20"/>
        </w:rPr>
        <w:t xml:space="preserve"> Lööf</w:t>
      </w:r>
      <w:r>
        <w:rPr>
          <w:rFonts w:ascii="Verdana" w:hAnsi="Verdana"/>
          <w:sz w:val="20"/>
          <w:szCs w:val="20"/>
        </w:rPr>
        <w:t>, ordförande</w:t>
      </w:r>
      <w:r>
        <w:rPr>
          <w:rFonts w:ascii="Verdana" w:hAnsi="Verdana"/>
          <w:sz w:val="20"/>
          <w:szCs w:val="20"/>
        </w:rPr>
        <w:tab/>
      </w:r>
      <w:r w:rsidR="00A43BE3">
        <w:rPr>
          <w:rFonts w:ascii="Verdana" w:hAnsi="Verdana"/>
          <w:sz w:val="20"/>
          <w:szCs w:val="20"/>
        </w:rPr>
        <w:t>Bengt Carlsson</w:t>
      </w:r>
      <w:r w:rsidR="00FB08E0">
        <w:rPr>
          <w:rFonts w:ascii="Verdana" w:hAnsi="Verdana"/>
          <w:sz w:val="20"/>
          <w:szCs w:val="20"/>
        </w:rPr>
        <w:t>, sekreterare</w:t>
      </w:r>
    </w:p>
    <w:p w14:paraId="0BEB9D57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68FFC51B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373986FC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34FC33C9" w14:textId="77777777" w:rsidR="00AA7939" w:rsidRDefault="00AA7939" w:rsidP="00AA7939">
      <w:pPr>
        <w:rPr>
          <w:rFonts w:ascii="Verdana" w:hAnsi="Verdana"/>
          <w:sz w:val="20"/>
          <w:szCs w:val="20"/>
        </w:rPr>
      </w:pPr>
    </w:p>
    <w:p w14:paraId="4A5B6F60" w14:textId="624CDABD" w:rsidR="00FB08E0" w:rsidRDefault="00C6206B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Kristina Österberg, kassör</w:t>
      </w:r>
      <w:r>
        <w:rPr>
          <w:rFonts w:ascii="Verdana" w:hAnsi="Verdana"/>
          <w:sz w:val="20"/>
          <w:szCs w:val="20"/>
        </w:rPr>
        <w:tab/>
      </w:r>
      <w:bookmarkStart w:id="0" w:name="_GoBack"/>
      <w:bookmarkEnd w:id="0"/>
      <w:r w:rsidR="00FF4017">
        <w:rPr>
          <w:rFonts w:ascii="Verdana" w:hAnsi="Verdana"/>
          <w:sz w:val="20"/>
          <w:szCs w:val="20"/>
        </w:rPr>
        <w:t>Carina Sandberg</w:t>
      </w:r>
      <w:r w:rsidR="001244DF">
        <w:rPr>
          <w:rFonts w:ascii="Verdana" w:hAnsi="Verdana"/>
          <w:sz w:val="20"/>
          <w:szCs w:val="20"/>
        </w:rPr>
        <w:t>, v ordförande</w:t>
      </w:r>
      <w:r w:rsidR="00FB08E0">
        <w:rPr>
          <w:rFonts w:ascii="Verdana" w:hAnsi="Verdana"/>
          <w:sz w:val="20"/>
          <w:szCs w:val="20"/>
        </w:rPr>
        <w:tab/>
      </w:r>
    </w:p>
    <w:p w14:paraId="30CC890C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31B25CAA" w14:textId="77777777" w:rsidR="00FB08E0" w:rsidRDefault="00FB08E0" w:rsidP="00AA7939">
      <w:pPr>
        <w:rPr>
          <w:rFonts w:ascii="Verdana" w:hAnsi="Verdana"/>
          <w:sz w:val="20"/>
          <w:szCs w:val="20"/>
        </w:rPr>
      </w:pPr>
    </w:p>
    <w:p w14:paraId="2299AE4A" w14:textId="77777777" w:rsidR="00034E00" w:rsidRDefault="00034E00" w:rsidP="00AA7939">
      <w:pPr>
        <w:rPr>
          <w:rFonts w:ascii="Verdana" w:hAnsi="Verdana"/>
          <w:sz w:val="20"/>
          <w:szCs w:val="20"/>
        </w:rPr>
      </w:pPr>
    </w:p>
    <w:p w14:paraId="7CC02020" w14:textId="77777777" w:rsidR="00034E00" w:rsidRDefault="00034E00" w:rsidP="00AA7939">
      <w:pPr>
        <w:rPr>
          <w:rFonts w:ascii="Verdana" w:hAnsi="Verdana"/>
          <w:sz w:val="20"/>
          <w:szCs w:val="20"/>
        </w:rPr>
      </w:pPr>
    </w:p>
    <w:p w14:paraId="47D0646D" w14:textId="6C637014" w:rsidR="00735D89" w:rsidRDefault="00A83DAE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Christer Lindkvist</w:t>
      </w:r>
      <w:r w:rsidR="00FF4017">
        <w:rPr>
          <w:rFonts w:ascii="Verdana" w:hAnsi="Verdana"/>
          <w:sz w:val="20"/>
          <w:szCs w:val="20"/>
        </w:rPr>
        <w:t xml:space="preserve">, </w:t>
      </w:r>
      <w:r w:rsidR="00AA7939">
        <w:rPr>
          <w:rFonts w:ascii="Verdana" w:hAnsi="Verdana"/>
          <w:sz w:val="20"/>
          <w:szCs w:val="20"/>
        </w:rPr>
        <w:t>leda</w:t>
      </w:r>
      <w:r w:rsidR="001244DF">
        <w:rPr>
          <w:rFonts w:ascii="Verdana" w:hAnsi="Verdana"/>
          <w:sz w:val="20"/>
          <w:szCs w:val="20"/>
        </w:rPr>
        <w:t>mot</w:t>
      </w:r>
      <w:r w:rsidR="00A43BE3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>Jennifer Lindkvist</w:t>
      </w:r>
      <w:r w:rsidR="00735D89">
        <w:rPr>
          <w:rFonts w:ascii="Verdana" w:hAnsi="Verdana"/>
          <w:sz w:val="20"/>
          <w:szCs w:val="20"/>
        </w:rPr>
        <w:t xml:space="preserve">, </w:t>
      </w:r>
      <w:proofErr w:type="spellStart"/>
      <w:r w:rsidR="00735D89">
        <w:rPr>
          <w:rFonts w:ascii="Verdana" w:hAnsi="Verdana"/>
          <w:sz w:val="20"/>
          <w:szCs w:val="20"/>
        </w:rPr>
        <w:t>ledarmot</w:t>
      </w:r>
      <w:proofErr w:type="spellEnd"/>
    </w:p>
    <w:p w14:paraId="208C03BA" w14:textId="77777777" w:rsidR="00735D89" w:rsidRDefault="00735D89" w:rsidP="00AA7939">
      <w:pPr>
        <w:rPr>
          <w:rFonts w:ascii="Verdana" w:hAnsi="Verdana"/>
          <w:sz w:val="20"/>
          <w:szCs w:val="20"/>
        </w:rPr>
      </w:pPr>
    </w:p>
    <w:p w14:paraId="3677B357" w14:textId="77777777" w:rsidR="00735D89" w:rsidRDefault="00735D89" w:rsidP="00AA7939">
      <w:pPr>
        <w:rPr>
          <w:rFonts w:ascii="Verdana" w:hAnsi="Verdana"/>
          <w:sz w:val="20"/>
          <w:szCs w:val="20"/>
        </w:rPr>
      </w:pPr>
    </w:p>
    <w:p w14:paraId="2927CFFF" w14:textId="77777777" w:rsidR="00735D89" w:rsidRDefault="00735D89" w:rsidP="00AA7939">
      <w:pPr>
        <w:rPr>
          <w:rFonts w:ascii="Verdana" w:hAnsi="Verdana"/>
          <w:sz w:val="20"/>
          <w:szCs w:val="20"/>
        </w:rPr>
      </w:pPr>
    </w:p>
    <w:p w14:paraId="776336BC" w14:textId="77777777" w:rsidR="00735D89" w:rsidRDefault="00735D89" w:rsidP="00AA7939">
      <w:pPr>
        <w:rPr>
          <w:rFonts w:ascii="Verdana" w:hAnsi="Verdana"/>
          <w:sz w:val="20"/>
          <w:szCs w:val="20"/>
        </w:rPr>
      </w:pPr>
    </w:p>
    <w:p w14:paraId="719D6442" w14:textId="33E4571B" w:rsidR="00045110" w:rsidRPr="00991114" w:rsidRDefault="00A43BE3" w:rsidP="00AA793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Olivia Backström, </w:t>
      </w:r>
      <w:r w:rsidR="00A83DAE">
        <w:rPr>
          <w:rFonts w:ascii="Verdana" w:hAnsi="Verdana"/>
          <w:sz w:val="20"/>
          <w:szCs w:val="20"/>
        </w:rPr>
        <w:t>suppleant/</w:t>
      </w:r>
      <w:r>
        <w:rPr>
          <w:rFonts w:ascii="Verdana" w:hAnsi="Verdana"/>
          <w:sz w:val="20"/>
          <w:szCs w:val="20"/>
        </w:rPr>
        <w:t>ungdom</w:t>
      </w:r>
    </w:p>
    <w:sectPr w:rsidR="00045110" w:rsidRPr="00991114" w:rsidSect="00EB7F45">
      <w:pgSz w:w="11906" w:h="16838"/>
      <w:pgMar w:top="1417" w:right="92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60A91"/>
    <w:multiLevelType w:val="hybridMultilevel"/>
    <w:tmpl w:val="ECF04FD8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196CCD"/>
    <w:multiLevelType w:val="hybridMultilevel"/>
    <w:tmpl w:val="7ADE130A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C1D61"/>
    <w:multiLevelType w:val="hybridMultilevel"/>
    <w:tmpl w:val="8C448D66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405664"/>
    <w:multiLevelType w:val="hybridMultilevel"/>
    <w:tmpl w:val="24867652"/>
    <w:lvl w:ilvl="0" w:tplc="041D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D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16406F5"/>
    <w:multiLevelType w:val="hybridMultilevel"/>
    <w:tmpl w:val="C7882A3A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5E8"/>
    <w:rsid w:val="000274E2"/>
    <w:rsid w:val="00030E65"/>
    <w:rsid w:val="00034E00"/>
    <w:rsid w:val="000373B1"/>
    <w:rsid w:val="00045110"/>
    <w:rsid w:val="00047A47"/>
    <w:rsid w:val="000615F6"/>
    <w:rsid w:val="0007605B"/>
    <w:rsid w:val="00076D4A"/>
    <w:rsid w:val="000848C0"/>
    <w:rsid w:val="00086103"/>
    <w:rsid w:val="00087003"/>
    <w:rsid w:val="000D4777"/>
    <w:rsid w:val="0010328C"/>
    <w:rsid w:val="00114C8B"/>
    <w:rsid w:val="0011794B"/>
    <w:rsid w:val="001244DF"/>
    <w:rsid w:val="001406ED"/>
    <w:rsid w:val="001510B7"/>
    <w:rsid w:val="00175954"/>
    <w:rsid w:val="001945A6"/>
    <w:rsid w:val="001B5E31"/>
    <w:rsid w:val="001D7803"/>
    <w:rsid w:val="001E57BC"/>
    <w:rsid w:val="001F24E3"/>
    <w:rsid w:val="002044EA"/>
    <w:rsid w:val="00220A99"/>
    <w:rsid w:val="002407E5"/>
    <w:rsid w:val="00262D14"/>
    <w:rsid w:val="002931CE"/>
    <w:rsid w:val="002A0537"/>
    <w:rsid w:val="002C7960"/>
    <w:rsid w:val="002E725F"/>
    <w:rsid w:val="002F1EB2"/>
    <w:rsid w:val="002F2539"/>
    <w:rsid w:val="003029D5"/>
    <w:rsid w:val="00321E5D"/>
    <w:rsid w:val="00343DE9"/>
    <w:rsid w:val="003464C7"/>
    <w:rsid w:val="003624EE"/>
    <w:rsid w:val="003C63A2"/>
    <w:rsid w:val="003D25F9"/>
    <w:rsid w:val="003E0A08"/>
    <w:rsid w:val="003F2180"/>
    <w:rsid w:val="003F3582"/>
    <w:rsid w:val="00407819"/>
    <w:rsid w:val="00414BB3"/>
    <w:rsid w:val="00435D26"/>
    <w:rsid w:val="004414B8"/>
    <w:rsid w:val="0044374D"/>
    <w:rsid w:val="004541CA"/>
    <w:rsid w:val="00475F75"/>
    <w:rsid w:val="00490570"/>
    <w:rsid w:val="004A2492"/>
    <w:rsid w:val="004A2EDB"/>
    <w:rsid w:val="004A6ED1"/>
    <w:rsid w:val="004B7532"/>
    <w:rsid w:val="004C6033"/>
    <w:rsid w:val="004E2700"/>
    <w:rsid w:val="0053539D"/>
    <w:rsid w:val="005554F9"/>
    <w:rsid w:val="00555A20"/>
    <w:rsid w:val="005579CF"/>
    <w:rsid w:val="005605F4"/>
    <w:rsid w:val="00581392"/>
    <w:rsid w:val="00597061"/>
    <w:rsid w:val="005B4819"/>
    <w:rsid w:val="005B6CAB"/>
    <w:rsid w:val="005B6CC5"/>
    <w:rsid w:val="005C709C"/>
    <w:rsid w:val="005C732E"/>
    <w:rsid w:val="005C77E4"/>
    <w:rsid w:val="005E1956"/>
    <w:rsid w:val="005E3A2A"/>
    <w:rsid w:val="005F4C39"/>
    <w:rsid w:val="00620AD9"/>
    <w:rsid w:val="00632B6F"/>
    <w:rsid w:val="00633C68"/>
    <w:rsid w:val="006417ED"/>
    <w:rsid w:val="00651A89"/>
    <w:rsid w:val="00666DDD"/>
    <w:rsid w:val="0067576E"/>
    <w:rsid w:val="006A2DE2"/>
    <w:rsid w:val="006A486F"/>
    <w:rsid w:val="006B54A3"/>
    <w:rsid w:val="006B74AD"/>
    <w:rsid w:val="006D35F9"/>
    <w:rsid w:val="006D63CE"/>
    <w:rsid w:val="006E252F"/>
    <w:rsid w:val="006E7F56"/>
    <w:rsid w:val="006F740B"/>
    <w:rsid w:val="00703A7A"/>
    <w:rsid w:val="0071404C"/>
    <w:rsid w:val="00735D89"/>
    <w:rsid w:val="0073775B"/>
    <w:rsid w:val="00753970"/>
    <w:rsid w:val="00791782"/>
    <w:rsid w:val="00797F09"/>
    <w:rsid w:val="007A3E14"/>
    <w:rsid w:val="007C19AB"/>
    <w:rsid w:val="00834CDC"/>
    <w:rsid w:val="008420D3"/>
    <w:rsid w:val="008502D4"/>
    <w:rsid w:val="0087112C"/>
    <w:rsid w:val="00876784"/>
    <w:rsid w:val="00893AFA"/>
    <w:rsid w:val="008B2AA8"/>
    <w:rsid w:val="008C6946"/>
    <w:rsid w:val="008E128E"/>
    <w:rsid w:val="008E65B3"/>
    <w:rsid w:val="00926283"/>
    <w:rsid w:val="00926DDB"/>
    <w:rsid w:val="009417CF"/>
    <w:rsid w:val="009662DC"/>
    <w:rsid w:val="00966E49"/>
    <w:rsid w:val="00974C94"/>
    <w:rsid w:val="009805EC"/>
    <w:rsid w:val="00991114"/>
    <w:rsid w:val="00994A78"/>
    <w:rsid w:val="009A031B"/>
    <w:rsid w:val="009B15E8"/>
    <w:rsid w:val="009C3F4F"/>
    <w:rsid w:val="009C6816"/>
    <w:rsid w:val="009D43DC"/>
    <w:rsid w:val="009D5722"/>
    <w:rsid w:val="009E4A3C"/>
    <w:rsid w:val="009E67D9"/>
    <w:rsid w:val="00A0428C"/>
    <w:rsid w:val="00A108C3"/>
    <w:rsid w:val="00A150B1"/>
    <w:rsid w:val="00A20720"/>
    <w:rsid w:val="00A24FC2"/>
    <w:rsid w:val="00A43BE3"/>
    <w:rsid w:val="00A46AE1"/>
    <w:rsid w:val="00A53E1C"/>
    <w:rsid w:val="00A61376"/>
    <w:rsid w:val="00A77878"/>
    <w:rsid w:val="00A83DAE"/>
    <w:rsid w:val="00A8625E"/>
    <w:rsid w:val="00AA6CE6"/>
    <w:rsid w:val="00AA7939"/>
    <w:rsid w:val="00AC6DBD"/>
    <w:rsid w:val="00AF15CC"/>
    <w:rsid w:val="00AF4C03"/>
    <w:rsid w:val="00B03FAE"/>
    <w:rsid w:val="00B30A95"/>
    <w:rsid w:val="00B36151"/>
    <w:rsid w:val="00B56834"/>
    <w:rsid w:val="00B60D42"/>
    <w:rsid w:val="00B6232C"/>
    <w:rsid w:val="00B663D4"/>
    <w:rsid w:val="00BC7721"/>
    <w:rsid w:val="00BE56E2"/>
    <w:rsid w:val="00BE78AD"/>
    <w:rsid w:val="00BF68A3"/>
    <w:rsid w:val="00C07AB0"/>
    <w:rsid w:val="00C25837"/>
    <w:rsid w:val="00C34055"/>
    <w:rsid w:val="00C5091E"/>
    <w:rsid w:val="00C6206B"/>
    <w:rsid w:val="00C82A00"/>
    <w:rsid w:val="00C84A14"/>
    <w:rsid w:val="00C868C7"/>
    <w:rsid w:val="00C91CB7"/>
    <w:rsid w:val="00CC133F"/>
    <w:rsid w:val="00CC221A"/>
    <w:rsid w:val="00CE4798"/>
    <w:rsid w:val="00CE565F"/>
    <w:rsid w:val="00D0375E"/>
    <w:rsid w:val="00D20E0D"/>
    <w:rsid w:val="00D33D8F"/>
    <w:rsid w:val="00D506D8"/>
    <w:rsid w:val="00D51910"/>
    <w:rsid w:val="00D647DD"/>
    <w:rsid w:val="00D70C77"/>
    <w:rsid w:val="00D85E6F"/>
    <w:rsid w:val="00DB6255"/>
    <w:rsid w:val="00DC5230"/>
    <w:rsid w:val="00DE1921"/>
    <w:rsid w:val="00E11EEA"/>
    <w:rsid w:val="00E31251"/>
    <w:rsid w:val="00E31F53"/>
    <w:rsid w:val="00E3437A"/>
    <w:rsid w:val="00E753CB"/>
    <w:rsid w:val="00E80CD2"/>
    <w:rsid w:val="00E83603"/>
    <w:rsid w:val="00EA4E4C"/>
    <w:rsid w:val="00EA663E"/>
    <w:rsid w:val="00EB65C8"/>
    <w:rsid w:val="00EB7F45"/>
    <w:rsid w:val="00ED0BD7"/>
    <w:rsid w:val="00F17DBD"/>
    <w:rsid w:val="00F513F3"/>
    <w:rsid w:val="00F752BA"/>
    <w:rsid w:val="00F935B8"/>
    <w:rsid w:val="00F93799"/>
    <w:rsid w:val="00FA0B79"/>
    <w:rsid w:val="00FA5257"/>
    <w:rsid w:val="00FB08E0"/>
    <w:rsid w:val="00FB7663"/>
    <w:rsid w:val="00FC34E9"/>
    <w:rsid w:val="00FE190F"/>
    <w:rsid w:val="00FE2F4C"/>
    <w:rsid w:val="00FF110C"/>
    <w:rsid w:val="00FF4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2FA7B2"/>
  <w15:docId w15:val="{89DAAD8C-C3BA-489F-BD14-6CCAA1E3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7E5"/>
    <w:rPr>
      <w:sz w:val="24"/>
      <w:szCs w:val="24"/>
    </w:rPr>
  </w:style>
  <w:style w:type="paragraph" w:styleId="Rubrik1">
    <w:name w:val="heading 1"/>
    <w:basedOn w:val="Normal"/>
    <w:next w:val="Normal"/>
    <w:qFormat/>
    <w:rsid w:val="009B15E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Oformateradtext">
    <w:name w:val="Plain Text"/>
    <w:basedOn w:val="Normal"/>
    <w:link w:val="OformateradtextChar"/>
    <w:uiPriority w:val="99"/>
    <w:semiHidden/>
    <w:unhideWhenUsed/>
    <w:rsid w:val="00974C94"/>
    <w:rPr>
      <w:rFonts w:ascii="Consolas" w:eastAsia="Calibri" w:hAnsi="Consolas"/>
      <w:sz w:val="21"/>
      <w:szCs w:val="21"/>
      <w:lang w:eastAsia="en-US"/>
    </w:rPr>
  </w:style>
  <w:style w:type="character" w:customStyle="1" w:styleId="OformateradtextChar">
    <w:name w:val="Oformaterad text Char"/>
    <w:link w:val="Oformateradtext"/>
    <w:uiPriority w:val="99"/>
    <w:semiHidden/>
    <w:rsid w:val="00974C94"/>
    <w:rPr>
      <w:rFonts w:ascii="Consolas" w:eastAsia="Calibri" w:hAnsi="Consolas" w:cs="Times New Roman"/>
      <w:sz w:val="21"/>
      <w:szCs w:val="21"/>
      <w:lang w:eastAsia="en-US"/>
    </w:rPr>
  </w:style>
  <w:style w:type="paragraph" w:styleId="Ballongtext">
    <w:name w:val="Balloon Text"/>
    <w:basedOn w:val="Normal"/>
    <w:semiHidden/>
    <w:rsid w:val="000848C0"/>
    <w:rPr>
      <w:rFonts w:ascii="Tahoma" w:hAnsi="Tahoma" w:cs="Tahoma"/>
      <w:sz w:val="16"/>
      <w:szCs w:val="16"/>
    </w:rPr>
  </w:style>
  <w:style w:type="paragraph" w:styleId="Normalwebb">
    <w:name w:val="Normal (Web)"/>
    <w:basedOn w:val="Normal"/>
    <w:uiPriority w:val="99"/>
    <w:semiHidden/>
    <w:unhideWhenUsed/>
    <w:rsid w:val="00555A20"/>
    <w:pPr>
      <w:spacing w:before="100" w:beforeAutospacing="1" w:after="100" w:afterAutospacing="1"/>
    </w:pPr>
  </w:style>
  <w:style w:type="paragraph" w:styleId="Brdtext">
    <w:name w:val="Body Text"/>
    <w:link w:val="BrdtextChar"/>
    <w:rsid w:val="00991114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BrdtextChar">
    <w:name w:val="Brödtext Char"/>
    <w:basedOn w:val="Standardstycketeckensnitt"/>
    <w:link w:val="Brdtext"/>
    <w:rsid w:val="00991114"/>
    <w:rPr>
      <w:rFonts w:ascii="Calibri" w:eastAsia="Calibri" w:hAnsi="Calibri" w:cs="Calibri"/>
      <w:color w:val="000000"/>
      <w:sz w:val="22"/>
      <w:szCs w:val="22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0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23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7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11426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49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83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845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81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17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0536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641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689509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7693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4571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5767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6432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10672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19786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752371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802878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6D7CF8F0</Template>
  <TotalTime>0</TotalTime>
  <Pages>2</Pages>
  <Words>248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Verksamhetsberättelser 2006 för Hofors BK:s</vt:lpstr>
    </vt:vector>
  </TitlesOfParts>
  <Company>XXX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Verksamhetsberättelser 2006 för Hofors BK:s</dc:title>
  <dc:creator>Kåre Sörling</dc:creator>
  <cp:lastModifiedBy>Anki Lööf</cp:lastModifiedBy>
  <cp:revision>3</cp:revision>
  <cp:lastPrinted>2017-02-06T15:47:00Z</cp:lastPrinted>
  <dcterms:created xsi:type="dcterms:W3CDTF">2024-01-08T13:39:00Z</dcterms:created>
  <dcterms:modified xsi:type="dcterms:W3CDTF">2024-01-31T10:17:00Z</dcterms:modified>
</cp:coreProperties>
</file>