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612A55" w14:textId="1372EA90" w:rsidR="003F4F81" w:rsidRDefault="00F363C3" w:rsidP="00F363C3">
      <w:pPr>
        <w:jc w:val="center"/>
      </w:pPr>
      <w:permStart w:id="760116903" w:edGrp="everyone"/>
      <w:r>
        <w:t>Detta dokument går att redigera här men inte klubbmärkena.</w:t>
      </w:r>
      <w:permEnd w:id="760116903"/>
    </w:p>
    <w:sectPr w:rsidR="003F4F81" w:rsidSect="00264E95">
      <w:headerReference w:type="default" r:id="rId7"/>
      <w:pgSz w:w="11906" w:h="16838"/>
      <w:pgMar w:top="109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906BF6" w14:textId="77777777" w:rsidR="005F0C6D" w:rsidRDefault="005F0C6D" w:rsidP="00264E95">
      <w:pPr>
        <w:spacing w:after="0" w:line="240" w:lineRule="auto"/>
      </w:pPr>
      <w:r>
        <w:separator/>
      </w:r>
    </w:p>
  </w:endnote>
  <w:endnote w:type="continuationSeparator" w:id="0">
    <w:p w14:paraId="37C4DD7E" w14:textId="77777777" w:rsidR="005F0C6D" w:rsidRDefault="005F0C6D" w:rsidP="00264E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F5461C" w14:textId="77777777" w:rsidR="005F0C6D" w:rsidRDefault="005F0C6D" w:rsidP="00264E95">
      <w:pPr>
        <w:spacing w:after="0" w:line="240" w:lineRule="auto"/>
      </w:pPr>
      <w:r>
        <w:separator/>
      </w:r>
    </w:p>
  </w:footnote>
  <w:footnote w:type="continuationSeparator" w:id="0">
    <w:p w14:paraId="5784C889" w14:textId="77777777" w:rsidR="005F0C6D" w:rsidRDefault="005F0C6D" w:rsidP="00264E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1C3164" w14:textId="77777777" w:rsidR="00264E95" w:rsidRDefault="00264E95" w:rsidP="00264E95">
    <w:pPr>
      <w:pStyle w:val="Sidhuvud"/>
      <w:ind w:left="-426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25F8825" wp14:editId="25F69964">
          <wp:simplePos x="0" y="0"/>
          <wp:positionH relativeFrom="column">
            <wp:posOffset>5196205</wp:posOffset>
          </wp:positionH>
          <wp:positionV relativeFrom="page">
            <wp:posOffset>447675</wp:posOffset>
          </wp:positionV>
          <wp:extent cx="809625" cy="809625"/>
          <wp:effectExtent l="0" t="0" r="9525" b="9525"/>
          <wp:wrapNone/>
          <wp:docPr id="806328907" name="Bildobjekt 1" descr="En bild som visar clipart, logotyp, Grafik, text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42290980" name="Bildobjekt 1" descr="En bild som visar clipart, logotyp, Grafik, text&#10;&#10;Automatiskt genererad beskrivn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9625" cy="809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00675067" wp14:editId="16842183">
          <wp:simplePos x="0" y="0"/>
          <wp:positionH relativeFrom="column">
            <wp:posOffset>-271145</wp:posOffset>
          </wp:positionH>
          <wp:positionV relativeFrom="paragraph">
            <wp:posOffset>-1905</wp:posOffset>
          </wp:positionV>
          <wp:extent cx="809625" cy="809625"/>
          <wp:effectExtent l="0" t="0" r="9525" b="9525"/>
          <wp:wrapNone/>
          <wp:docPr id="130135294" name="Bildobjekt 1" descr="En bild som visar clipart, logotyp, Grafik, text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42290980" name="Bildobjekt 1" descr="En bild som visar clipart, logotyp, Grafik, text&#10;&#10;Automatiskt genererad beskrivn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9625" cy="809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G6gd0w15oPPdhOo9TvoWaolbEj68PMUuymuQMRoTgYuw1Zk0pYnYvmgnNiPWuc+7JLih8d8P7otl/DZQCLYCbg==" w:salt="VBZopPf7fQnBoF7nMDmkLA==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63C3"/>
    <w:rsid w:val="00264E95"/>
    <w:rsid w:val="003178D8"/>
    <w:rsid w:val="003F4F81"/>
    <w:rsid w:val="005F0C6D"/>
    <w:rsid w:val="00747286"/>
    <w:rsid w:val="008C6165"/>
    <w:rsid w:val="00954835"/>
    <w:rsid w:val="00B36C01"/>
    <w:rsid w:val="00F36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3EAB69"/>
  <w15:chartTrackingRefBased/>
  <w15:docId w15:val="{9C4B078A-C21C-495B-866D-E4B7C98C5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264E9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264E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264E9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264E9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264E9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264E9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264E9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264E9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264E9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264E9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264E9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264E9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264E95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264E95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264E95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264E95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264E95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264E95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264E9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264E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264E9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264E9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264E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264E95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264E95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264E95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264E9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264E95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264E95"/>
    <w:rPr>
      <w:b/>
      <w:bCs/>
      <w:smallCaps/>
      <w:color w:val="0F4761" w:themeColor="accent1" w:themeShade="BF"/>
      <w:spacing w:val="5"/>
    </w:rPr>
  </w:style>
  <w:style w:type="paragraph" w:styleId="Sidhuvud">
    <w:name w:val="header"/>
    <w:basedOn w:val="Normal"/>
    <w:link w:val="SidhuvudChar"/>
    <w:uiPriority w:val="99"/>
    <w:unhideWhenUsed/>
    <w:rsid w:val="00264E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264E95"/>
  </w:style>
  <w:style w:type="paragraph" w:styleId="Sidfot">
    <w:name w:val="footer"/>
    <w:basedOn w:val="Normal"/>
    <w:link w:val="SidfotChar"/>
    <w:uiPriority w:val="99"/>
    <w:unhideWhenUsed/>
    <w:rsid w:val="00264E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264E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emp\TEST444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69F118-3B77-4FF1-94FE-F1CEDCE75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TEST444</Template>
  <TotalTime>1</TotalTime>
  <Pages>1</Pages>
  <Words>9</Words>
  <Characters>50</Characters>
  <Application>Microsoft Office Word</Application>
  <DocSecurity>8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Patrik Thybeck</dc:creator>
  <cp:keywords/>
  <dc:description/>
  <cp:lastModifiedBy>Patrik Thybeck</cp:lastModifiedBy>
  <cp:revision>1</cp:revision>
  <dcterms:created xsi:type="dcterms:W3CDTF">2024-06-01T20:21:00Z</dcterms:created>
  <dcterms:modified xsi:type="dcterms:W3CDTF">2024-06-01T20:22:00Z</dcterms:modified>
</cp:coreProperties>
</file>